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8DE6F0" w14:textId="77777777" w:rsidR="00712F4D" w:rsidRDefault="00712F4D" w:rsidP="00482999">
      <w:pPr>
        <w:pStyle w:val="Header"/>
        <w:rPr>
          <w:lang w:val="en-GB"/>
        </w:rPr>
      </w:pPr>
    </w:p>
    <w:p w14:paraId="6826A8C5" w14:textId="77777777" w:rsidR="00712F4D" w:rsidRDefault="00712F4D" w:rsidP="00482999">
      <w:pPr>
        <w:pStyle w:val="Header"/>
        <w:rPr>
          <w:lang w:val="en-GB"/>
        </w:rPr>
      </w:pPr>
    </w:p>
    <w:p w14:paraId="3D82594C" w14:textId="49E16D30" w:rsidR="00EB0DB4" w:rsidRDefault="00EB0DB4" w:rsidP="00482999">
      <w:pPr>
        <w:pStyle w:val="Header"/>
        <w:rPr>
          <w:lang w:val="en-GB"/>
        </w:rPr>
      </w:pPr>
      <w:r>
        <w:rPr>
          <w:lang w:val="en-GB"/>
        </w:rPr>
        <w:t>Instructions</w:t>
      </w:r>
    </w:p>
    <w:p w14:paraId="15B9940D" w14:textId="1C140328" w:rsidR="009E2F51" w:rsidRDefault="00EB0DB4" w:rsidP="009E2F51">
      <w:pPr>
        <w:jc w:val="both"/>
        <w:rPr>
          <w:rFonts w:cstheme="minorHAnsi"/>
          <w:color w:val="000000" w:themeColor="text1"/>
          <w:sz w:val="24"/>
          <w:szCs w:val="24"/>
          <w:lang w:val="en-GB"/>
        </w:rPr>
      </w:pPr>
      <w:r w:rsidRPr="00C833BE">
        <w:rPr>
          <w:rFonts w:cstheme="minorHAnsi"/>
          <w:color w:val="000000" w:themeColor="text1"/>
          <w:sz w:val="24"/>
          <w:szCs w:val="24"/>
          <w:lang w:val="en-GB"/>
        </w:rPr>
        <w:t xml:space="preserve">Sections 1-4 of this form </w:t>
      </w:r>
      <w:r w:rsidR="00C833BE">
        <w:rPr>
          <w:rFonts w:cstheme="minorHAnsi"/>
          <w:color w:val="000000" w:themeColor="text1"/>
          <w:sz w:val="24"/>
          <w:szCs w:val="24"/>
          <w:lang w:val="en-GB"/>
        </w:rPr>
        <w:t>must</w:t>
      </w:r>
      <w:r w:rsidRPr="00C833BE">
        <w:rPr>
          <w:rFonts w:cstheme="minorHAnsi"/>
          <w:color w:val="000000" w:themeColor="text1"/>
          <w:sz w:val="24"/>
          <w:szCs w:val="24"/>
          <w:lang w:val="en-GB"/>
        </w:rPr>
        <w:t xml:space="preserve"> be completed by the applicant. The Nominated Referee must complete</w:t>
      </w:r>
      <w:r w:rsidR="00C833BE">
        <w:rPr>
          <w:rFonts w:cstheme="minorHAnsi"/>
          <w:color w:val="000000" w:themeColor="text1"/>
          <w:sz w:val="24"/>
          <w:szCs w:val="24"/>
          <w:lang w:val="en-GB"/>
        </w:rPr>
        <w:t xml:space="preserve"> either</w:t>
      </w:r>
      <w:r w:rsidRPr="00C833BE">
        <w:rPr>
          <w:rFonts w:cstheme="minorHAnsi"/>
          <w:color w:val="000000" w:themeColor="text1"/>
          <w:sz w:val="24"/>
          <w:szCs w:val="24"/>
          <w:lang w:val="en-GB"/>
        </w:rPr>
        <w:t xml:space="preserve"> Section 5</w:t>
      </w:r>
      <w:r w:rsidR="00C833BE">
        <w:rPr>
          <w:rFonts w:cstheme="minorHAnsi"/>
          <w:color w:val="000000" w:themeColor="text1"/>
          <w:sz w:val="24"/>
          <w:szCs w:val="24"/>
          <w:lang w:val="en-GB"/>
        </w:rPr>
        <w:t>a or Section 5b</w:t>
      </w:r>
      <w:r w:rsidRPr="00C833BE"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r>
        <w:rPr>
          <w:rFonts w:cstheme="minorHAnsi"/>
          <w:color w:val="000000" w:themeColor="text1"/>
          <w:sz w:val="24"/>
          <w:szCs w:val="24"/>
          <w:lang w:val="en-GB"/>
        </w:rPr>
        <w:t>and submit the completed form</w:t>
      </w:r>
      <w:r w:rsidR="0059589B" w:rsidRPr="005A5341">
        <w:rPr>
          <w:rFonts w:cstheme="minorHAnsi"/>
          <w:color w:val="000000" w:themeColor="text1"/>
          <w:sz w:val="24"/>
          <w:szCs w:val="24"/>
          <w:lang w:val="en-GB"/>
        </w:rPr>
        <w:t xml:space="preserve"> to </w:t>
      </w:r>
      <w:hyperlink r:id="rId10" w:history="1">
        <w:r w:rsidRPr="008E32AD">
          <w:rPr>
            <w:rStyle w:val="Hyperlink"/>
            <w:rFonts w:eastAsia="Times New Roman" w:cstheme="minorHAnsi"/>
            <w:sz w:val="24"/>
            <w:szCs w:val="24"/>
            <w:lang w:val="en-GB" w:eastAsia="en-GB"/>
          </w:rPr>
          <w:t>amull.charity@gmail.com</w:t>
        </w:r>
      </w:hyperlink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>.</w:t>
      </w:r>
      <w:r w:rsidR="0059589B" w:rsidRPr="005A5341"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r w:rsidR="00B6430D">
        <w:rPr>
          <w:rFonts w:cstheme="minorHAnsi"/>
          <w:color w:val="000000" w:themeColor="text1"/>
          <w:sz w:val="24"/>
          <w:szCs w:val="24"/>
          <w:lang w:val="en-GB"/>
        </w:rPr>
        <w:t xml:space="preserve">AMULL </w:t>
      </w:r>
      <w:r w:rsidR="00C833BE">
        <w:rPr>
          <w:rFonts w:cstheme="minorHAnsi"/>
          <w:color w:val="000000" w:themeColor="text1"/>
          <w:sz w:val="24"/>
          <w:szCs w:val="24"/>
          <w:lang w:val="en-GB"/>
        </w:rPr>
        <w:t>Student Bursaries</w:t>
      </w:r>
      <w:r w:rsidR="009E2F51">
        <w:rPr>
          <w:rFonts w:cstheme="minorHAnsi"/>
          <w:color w:val="000000" w:themeColor="text1"/>
          <w:sz w:val="24"/>
          <w:szCs w:val="24"/>
          <w:lang w:val="en-GB"/>
        </w:rPr>
        <w:t xml:space="preserve"> are</w:t>
      </w:r>
      <w:r w:rsidR="00B6430D"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r w:rsidR="009E2F51">
        <w:rPr>
          <w:rFonts w:cstheme="minorHAnsi"/>
          <w:color w:val="000000" w:themeColor="text1"/>
          <w:sz w:val="24"/>
          <w:szCs w:val="24"/>
          <w:lang w:val="en-GB"/>
        </w:rPr>
        <w:t>available to all students in higher education who</w:t>
      </w:r>
      <w:r w:rsidR="009E2F51" w:rsidRPr="009E2F51">
        <w:t xml:space="preserve"> </w:t>
      </w:r>
      <w:r w:rsidR="009E2F51" w:rsidRPr="009E2F51">
        <w:rPr>
          <w:rFonts w:cstheme="minorHAnsi"/>
          <w:color w:val="000000" w:themeColor="text1"/>
          <w:sz w:val="24"/>
          <w:szCs w:val="24"/>
          <w:lang w:val="en-GB"/>
        </w:rPr>
        <w:t>wis</w:t>
      </w:r>
      <w:r w:rsidR="009E2F51">
        <w:rPr>
          <w:rFonts w:cstheme="minorHAnsi"/>
          <w:color w:val="000000" w:themeColor="text1"/>
          <w:sz w:val="24"/>
          <w:szCs w:val="24"/>
          <w:lang w:val="en-GB"/>
        </w:rPr>
        <w:t>h</w:t>
      </w:r>
      <w:r w:rsidR="009E2F51" w:rsidRPr="009E2F51">
        <w:rPr>
          <w:rFonts w:cstheme="minorHAnsi"/>
          <w:color w:val="000000" w:themeColor="text1"/>
          <w:sz w:val="24"/>
          <w:szCs w:val="24"/>
          <w:lang w:val="en-GB"/>
        </w:rPr>
        <w:t xml:space="preserve"> to pursue further studies in higher education or in vocational training</w:t>
      </w:r>
      <w:r w:rsidR="00B6430D">
        <w:rPr>
          <w:rFonts w:cstheme="minorHAnsi"/>
          <w:color w:val="000000" w:themeColor="text1"/>
          <w:sz w:val="24"/>
          <w:szCs w:val="24"/>
          <w:lang w:val="en-GB"/>
        </w:rPr>
        <w:t xml:space="preserve">. </w:t>
      </w:r>
    </w:p>
    <w:p w14:paraId="3BCFB2EA" w14:textId="0B716A34" w:rsidR="009E2F51" w:rsidRPr="00F21368" w:rsidRDefault="009E2F51" w:rsidP="009E2F51">
      <w:pPr>
        <w:jc w:val="both"/>
        <w:rPr>
          <w:rFonts w:cstheme="minorHAnsi"/>
          <w:i/>
          <w:iCs/>
          <w:sz w:val="24"/>
          <w:szCs w:val="24"/>
          <w:lang w:val="en-GB"/>
        </w:rPr>
      </w:pPr>
      <w:r w:rsidRPr="00F21368">
        <w:rPr>
          <w:rFonts w:cstheme="minorHAnsi"/>
          <w:i/>
          <w:iCs/>
          <w:sz w:val="24"/>
          <w:szCs w:val="24"/>
          <w:lang w:val="en-GB"/>
        </w:rPr>
        <w:t>To be eligible to be considered for an AMULL Student Bursary, an individual must be:</w:t>
      </w:r>
    </w:p>
    <w:p w14:paraId="2A0F81F7" w14:textId="7938D2F7" w:rsidR="009E2F51" w:rsidRPr="00F21368" w:rsidRDefault="009E2F51" w:rsidP="009E2F51">
      <w:pPr>
        <w:pStyle w:val="ListParagraph"/>
        <w:numPr>
          <w:ilvl w:val="0"/>
          <w:numId w:val="27"/>
        </w:numPr>
        <w:spacing w:before="0" w:after="0" w:line="240" w:lineRule="auto"/>
        <w:jc w:val="both"/>
        <w:rPr>
          <w:rFonts w:cstheme="minorHAnsi"/>
          <w:i/>
          <w:iCs/>
          <w:sz w:val="24"/>
          <w:szCs w:val="24"/>
          <w:lang w:val="en-GB"/>
        </w:rPr>
      </w:pPr>
      <w:r w:rsidRPr="00F21368">
        <w:rPr>
          <w:rFonts w:cstheme="minorHAnsi"/>
          <w:i/>
          <w:iCs/>
          <w:sz w:val="24"/>
          <w:szCs w:val="24"/>
          <w:lang w:val="en-GB"/>
        </w:rPr>
        <w:t xml:space="preserve">at </w:t>
      </w:r>
      <w:r w:rsidRPr="00F21368">
        <w:rPr>
          <w:rFonts w:cstheme="minorHAnsi"/>
          <w:i/>
          <w:iCs/>
          <w:color w:val="000000" w:themeColor="text1"/>
          <w:sz w:val="24"/>
          <w:szCs w:val="24"/>
          <w:lang w:val="en-GB"/>
        </w:rPr>
        <w:t xml:space="preserve">or close to the successful completion of a course </w:t>
      </w:r>
      <w:r w:rsidRPr="00F21368">
        <w:rPr>
          <w:rFonts w:cstheme="minorHAnsi"/>
          <w:i/>
          <w:iCs/>
          <w:sz w:val="24"/>
          <w:szCs w:val="24"/>
          <w:lang w:val="en-GB"/>
        </w:rPr>
        <w:t>of study in higher education;</w:t>
      </w:r>
    </w:p>
    <w:p w14:paraId="2FF9BB18" w14:textId="77777777" w:rsidR="009E2F51" w:rsidRPr="00F21368" w:rsidRDefault="009E2F51" w:rsidP="009E2F51">
      <w:pPr>
        <w:pStyle w:val="ListParagraph"/>
        <w:numPr>
          <w:ilvl w:val="0"/>
          <w:numId w:val="27"/>
        </w:numPr>
        <w:spacing w:before="0" w:after="0" w:line="240" w:lineRule="auto"/>
        <w:jc w:val="both"/>
        <w:rPr>
          <w:rFonts w:cstheme="minorHAnsi"/>
          <w:i/>
          <w:iCs/>
          <w:sz w:val="24"/>
          <w:szCs w:val="24"/>
          <w:lang w:val="en-GB"/>
        </w:rPr>
      </w:pPr>
      <w:r w:rsidRPr="00F21368">
        <w:rPr>
          <w:rFonts w:cstheme="minorHAnsi"/>
          <w:i/>
          <w:iCs/>
          <w:sz w:val="24"/>
          <w:szCs w:val="24"/>
          <w:lang w:val="en-GB"/>
        </w:rPr>
        <w:t xml:space="preserve">wishing to pursue a further superior qualification </w:t>
      </w:r>
      <w:r w:rsidRPr="00F21368">
        <w:rPr>
          <w:rFonts w:cstheme="minorHAnsi"/>
          <w:b/>
          <w:i/>
          <w:iCs/>
          <w:sz w:val="24"/>
          <w:szCs w:val="24"/>
          <w:lang w:val="en-GB"/>
        </w:rPr>
        <w:t>or</w:t>
      </w:r>
      <w:r w:rsidRPr="00F21368">
        <w:rPr>
          <w:rFonts w:cstheme="minorHAnsi"/>
          <w:i/>
          <w:iCs/>
          <w:sz w:val="24"/>
          <w:szCs w:val="24"/>
          <w:lang w:val="en-GB"/>
        </w:rPr>
        <w:t xml:space="preserve"> wishing to re-train for a qualification to pursue a new discipline; and,</w:t>
      </w:r>
    </w:p>
    <w:p w14:paraId="7080B8BD" w14:textId="41579156" w:rsidR="009E2F51" w:rsidRPr="00F21368" w:rsidRDefault="009E2F51" w:rsidP="009E2F51">
      <w:pPr>
        <w:pStyle w:val="ListParagraph"/>
        <w:numPr>
          <w:ilvl w:val="0"/>
          <w:numId w:val="27"/>
        </w:numPr>
        <w:spacing w:before="0" w:after="0" w:line="240" w:lineRule="auto"/>
        <w:jc w:val="both"/>
        <w:rPr>
          <w:rFonts w:cstheme="minorHAnsi"/>
          <w:i/>
          <w:iCs/>
          <w:sz w:val="24"/>
          <w:szCs w:val="24"/>
          <w:lang w:val="en-GB"/>
        </w:rPr>
      </w:pPr>
      <w:r w:rsidRPr="00F21368">
        <w:rPr>
          <w:rFonts w:cstheme="minorHAnsi"/>
          <w:i/>
          <w:iCs/>
          <w:sz w:val="24"/>
          <w:szCs w:val="24"/>
          <w:lang w:val="en-GB"/>
        </w:rPr>
        <w:t>unable to meet the full cost of the new course of study from their own resources.</w:t>
      </w:r>
    </w:p>
    <w:p w14:paraId="356DB579" w14:textId="576F5BB2" w:rsidR="005A5341" w:rsidRPr="009E2F51" w:rsidRDefault="009E2F51" w:rsidP="009E2F51">
      <w:pPr>
        <w:rPr>
          <w:rFonts w:eastAsia="Times New Roman" w:cstheme="minorHAnsi"/>
          <w:i/>
          <w:iCs/>
          <w:color w:val="000000" w:themeColor="text1"/>
          <w:sz w:val="24"/>
          <w:szCs w:val="24"/>
          <w:lang w:val="en-GB" w:eastAsia="en-GB"/>
        </w:rPr>
      </w:pPr>
      <w:r w:rsidRPr="00F21368">
        <w:rPr>
          <w:rFonts w:cstheme="minorHAnsi"/>
          <w:i/>
          <w:iCs/>
          <w:color w:val="000000" w:themeColor="text1"/>
          <w:sz w:val="24"/>
          <w:szCs w:val="24"/>
          <w:lang w:val="en-GB"/>
        </w:rPr>
        <w:t>Particular consideration will be given to cases where, in the absence of financial support, there is a realistic risk that the individual may not be able to embark on their studies.</w:t>
      </w:r>
    </w:p>
    <w:p w14:paraId="4CD7B7DA" w14:textId="23B2C6F6" w:rsidR="005A5341" w:rsidRDefault="005A5341" w:rsidP="005A5341">
      <w:pPr>
        <w:spacing w:before="0" w:after="0" w:line="240" w:lineRule="auto"/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</w:pPr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Applications are reviewed by our </w:t>
      </w:r>
      <w:r w:rsidR="00712F4D"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>Designated Trustees</w:t>
      </w:r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 and recommendations</w:t>
      </w:r>
      <w:r w:rsidR="00C833BE"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 for awards are made by them</w:t>
      </w:r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. </w:t>
      </w:r>
      <w:r w:rsidR="00EB0DB4"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Acknowledgement of the receipt of an application will be sent as soon as possible. </w:t>
      </w:r>
    </w:p>
    <w:p w14:paraId="0AB4F852" w14:textId="77777777" w:rsidR="005A5341" w:rsidRDefault="005A5341" w:rsidP="005A5341">
      <w:pPr>
        <w:spacing w:before="0" w:after="0" w:line="240" w:lineRule="auto"/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</w:pPr>
    </w:p>
    <w:p w14:paraId="5BA71843" w14:textId="77777777" w:rsidR="005A5341" w:rsidRDefault="005A5341" w:rsidP="00482999">
      <w:pPr>
        <w:pStyle w:val="Header"/>
        <w:rPr>
          <w:lang w:val="en-GB" w:eastAsia="en-GB"/>
        </w:rPr>
      </w:pPr>
      <w:r>
        <w:rPr>
          <w:lang w:val="en-GB" w:eastAsia="en-GB"/>
        </w:rPr>
        <w:t>GDPR Statement</w:t>
      </w:r>
    </w:p>
    <w:p w14:paraId="345A9E34" w14:textId="77777777" w:rsidR="00EB0DB4" w:rsidRDefault="00EB0DB4" w:rsidP="005A5341">
      <w:pPr>
        <w:spacing w:before="0" w:after="0" w:line="240" w:lineRule="auto"/>
        <w:rPr>
          <w:rFonts w:eastAsia="Times New Roman" w:cstheme="minorHAnsi"/>
          <w:b/>
          <w:bCs/>
          <w:color w:val="000000" w:themeColor="text1"/>
          <w:sz w:val="24"/>
          <w:szCs w:val="24"/>
          <w:u w:val="single"/>
          <w:lang w:val="en-GB" w:eastAsia="en-GB"/>
        </w:rPr>
      </w:pPr>
    </w:p>
    <w:p w14:paraId="1373FEE5" w14:textId="6593D8E8" w:rsidR="005A5341" w:rsidRDefault="005A5341" w:rsidP="005A5341">
      <w:pPr>
        <w:spacing w:before="0" w:after="0" w:line="240" w:lineRule="auto"/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</w:pPr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The information provided in this application form will be processed by </w:t>
      </w:r>
      <w:r w:rsidR="00712F4D"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The </w:t>
      </w:r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>AMULL</w:t>
      </w:r>
      <w:r w:rsidR="00712F4D"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 Charity</w:t>
      </w:r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 for the purpose of determining the suitability</w:t>
      </w:r>
      <w:r w:rsidR="00504A72"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 of an applicant</w:t>
      </w:r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 for an AMULL </w:t>
      </w:r>
      <w:r w:rsidR="009E2F51"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>Student Bursary</w:t>
      </w:r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. In the case of an unsuccessful application, all personal data provided to </w:t>
      </w:r>
      <w:r w:rsidR="00712F4D"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The </w:t>
      </w:r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>AMULL</w:t>
      </w:r>
      <w:r w:rsidR="00712F4D"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 Charity</w:t>
      </w:r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 will be deleted. </w:t>
      </w:r>
    </w:p>
    <w:p w14:paraId="64064E09" w14:textId="77777777" w:rsidR="005A5341" w:rsidRDefault="005A5341" w:rsidP="005A5341">
      <w:pPr>
        <w:spacing w:before="0" w:after="0" w:line="240" w:lineRule="auto"/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</w:pPr>
    </w:p>
    <w:p w14:paraId="60ECADF9" w14:textId="5C5095ED" w:rsidR="005A5341" w:rsidRDefault="005A5341" w:rsidP="005A5341">
      <w:pPr>
        <w:spacing w:before="0" w:after="0" w:line="240" w:lineRule="auto"/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</w:pPr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In cases where an application is successful and an award is made, basic biographical information and a photograph of the recipient will be used for publicity purposes through AMULL’s website and social media platforms (for examples, see </w:t>
      </w:r>
      <w:hyperlink r:id="rId11" w:history="1">
        <w:r w:rsidRPr="008E32AD">
          <w:rPr>
            <w:rStyle w:val="Hyperlink"/>
            <w:rFonts w:eastAsia="Times New Roman" w:cstheme="minorHAnsi"/>
            <w:sz w:val="24"/>
            <w:szCs w:val="24"/>
            <w:lang w:val="en-GB" w:eastAsia="en-GB"/>
          </w:rPr>
          <w:t>https://amull.org.uk/previous-recipients/</w:t>
        </w:r>
      </w:hyperlink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). </w:t>
      </w:r>
      <w:r w:rsidR="00712F4D"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The </w:t>
      </w:r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>AMULL</w:t>
      </w:r>
      <w:r w:rsidR="00712F4D"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 Charity</w:t>
      </w:r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 will retain contact information in order to follow up on a recipient’s progress. No personal information will be passed to third parties without the explicit consent of the </w:t>
      </w:r>
      <w:r w:rsidR="00EB0DB4"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>recipient</w:t>
      </w:r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>.</w:t>
      </w:r>
    </w:p>
    <w:p w14:paraId="72DB0936" w14:textId="77777777" w:rsidR="005A5341" w:rsidRDefault="005A5341" w:rsidP="005A5341">
      <w:pPr>
        <w:spacing w:before="0" w:after="0" w:line="240" w:lineRule="auto"/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</w:pPr>
    </w:p>
    <w:p w14:paraId="57FD6210" w14:textId="77777777" w:rsidR="005A5341" w:rsidRPr="00EB0DB4" w:rsidRDefault="005A5341" w:rsidP="005A5341">
      <w:pPr>
        <w:spacing w:before="0" w:after="0" w:line="240" w:lineRule="auto"/>
        <w:rPr>
          <w:rFonts w:eastAsia="Times New Roman" w:cstheme="minorHAnsi"/>
          <w:i/>
          <w:iCs/>
          <w:color w:val="000000" w:themeColor="text1"/>
          <w:sz w:val="24"/>
          <w:szCs w:val="24"/>
          <w:lang w:val="en-GB" w:eastAsia="en-GB"/>
        </w:rPr>
      </w:pPr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 </w:t>
      </w:r>
      <w:r w:rsidR="00EB0DB4">
        <w:rPr>
          <w:rFonts w:eastAsia="Times New Roman" w:cstheme="minorHAnsi"/>
          <w:i/>
          <w:iCs/>
          <w:color w:val="000000" w:themeColor="text1"/>
          <w:sz w:val="24"/>
          <w:szCs w:val="24"/>
          <w:lang w:val="en-GB" w:eastAsia="en-GB"/>
        </w:rPr>
        <w:t>Applicant: I agree to the terms detailed in the GDPR statement above</w:t>
      </w:r>
      <w:r w:rsidR="00A64BA1">
        <w:rPr>
          <w:rFonts w:eastAsia="Times New Roman" w:cstheme="minorHAnsi"/>
          <w:i/>
          <w:iCs/>
          <w:color w:val="000000" w:themeColor="text1"/>
          <w:sz w:val="24"/>
          <w:szCs w:val="24"/>
          <w:lang w:val="en-GB" w:eastAsia="en-GB"/>
        </w:rPr>
        <w:t xml:space="preserve"> </w:t>
      </w:r>
      <w:r w:rsidR="00A64BA1">
        <w:rPr>
          <w:rFonts w:eastAsia="Times New Roman" w:cstheme="minorHAnsi"/>
          <w:i/>
          <w:iCs/>
          <w:color w:val="000000" w:themeColor="text1"/>
          <w:sz w:val="24"/>
          <w:szCs w:val="24"/>
          <w:lang w:val="en-GB" w:eastAsia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Check1"/>
      <w:r w:rsidR="00A64BA1" w:rsidRPr="0082437F">
        <w:rPr>
          <w:rFonts w:eastAsia="Times New Roman" w:cstheme="minorHAnsi"/>
          <w:i/>
          <w:iCs/>
          <w:color w:val="000000" w:themeColor="text1"/>
          <w:sz w:val="24"/>
          <w:szCs w:val="24"/>
          <w:lang w:val="en-GB" w:eastAsia="en-GB"/>
        </w:rPr>
        <w:instrText xml:space="preserve"> FORMCHECKBOX </w:instrText>
      </w:r>
      <w:r w:rsidR="00701222" w:rsidRPr="0082437F">
        <w:rPr>
          <w:rFonts w:eastAsia="Times New Roman" w:cstheme="minorHAnsi"/>
          <w:i/>
          <w:iCs/>
          <w:color w:val="000000" w:themeColor="text1"/>
          <w:sz w:val="24"/>
          <w:szCs w:val="24"/>
          <w:lang w:val="en-GB" w:eastAsia="en-GB"/>
        </w:rPr>
      </w:r>
      <w:r w:rsidR="00701222">
        <w:rPr>
          <w:rFonts w:eastAsia="Times New Roman" w:cstheme="minorHAnsi"/>
          <w:i/>
          <w:iCs/>
          <w:color w:val="000000" w:themeColor="text1"/>
          <w:sz w:val="24"/>
          <w:szCs w:val="24"/>
          <w:lang w:val="en-GB" w:eastAsia="en-GB"/>
        </w:rPr>
        <w:fldChar w:fldCharType="separate"/>
      </w:r>
      <w:r w:rsidR="00A64BA1">
        <w:rPr>
          <w:rFonts w:eastAsia="Times New Roman" w:cstheme="minorHAnsi"/>
          <w:i/>
          <w:iCs/>
          <w:color w:val="000000" w:themeColor="text1"/>
          <w:sz w:val="24"/>
          <w:szCs w:val="24"/>
          <w:lang w:val="en-GB" w:eastAsia="en-GB"/>
        </w:rPr>
        <w:fldChar w:fldCharType="end"/>
      </w:r>
      <w:bookmarkEnd w:id="0"/>
    </w:p>
    <w:p w14:paraId="2EA7ECFC" w14:textId="77777777" w:rsidR="005A5341" w:rsidRDefault="005A5341" w:rsidP="005A5341">
      <w:pPr>
        <w:spacing w:before="0" w:after="0" w:line="240" w:lineRule="auto"/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</w:pPr>
    </w:p>
    <w:p w14:paraId="7B3B4BF8" w14:textId="3A516674" w:rsidR="00EB0DB4" w:rsidRDefault="00EB0DB4" w:rsidP="005A5341">
      <w:pPr>
        <w:spacing w:before="0" w:after="0" w:line="240" w:lineRule="auto"/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</w:pPr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Any queries should be directed to </w:t>
      </w:r>
      <w:r w:rsidR="00712F4D"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The AMULL Charity’s Designated Trustees </w:t>
      </w:r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by emailing </w:t>
      </w:r>
      <w:hyperlink r:id="rId12" w:history="1">
        <w:r w:rsidRPr="008E32AD">
          <w:rPr>
            <w:rStyle w:val="Hyperlink"/>
            <w:rFonts w:eastAsia="Times New Roman" w:cstheme="minorHAnsi"/>
            <w:sz w:val="24"/>
            <w:szCs w:val="24"/>
            <w:lang w:val="en-GB" w:eastAsia="en-GB"/>
          </w:rPr>
          <w:t>amull.charity@gmail.com</w:t>
        </w:r>
      </w:hyperlink>
      <w:r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  <w:t xml:space="preserve">. </w:t>
      </w:r>
    </w:p>
    <w:p w14:paraId="2CDE73CA" w14:textId="5FD439DE" w:rsidR="00EB0DB4" w:rsidRDefault="00EB0DB4">
      <w:pPr>
        <w:spacing w:before="0"/>
        <w:rPr>
          <w:rFonts w:eastAsia="Times New Roman" w:cstheme="minorHAnsi"/>
          <w:color w:val="000000" w:themeColor="text1"/>
          <w:sz w:val="24"/>
          <w:szCs w:val="24"/>
          <w:lang w:val="en-GB" w:eastAsia="en-GB"/>
        </w:rPr>
      </w:pPr>
    </w:p>
    <w:p w14:paraId="6D0CC840" w14:textId="77777777" w:rsidR="00EB0DB4" w:rsidRDefault="00EB0DB4" w:rsidP="00EB0DB4">
      <w:pPr>
        <w:pStyle w:val="Header"/>
        <w:rPr>
          <w:lang w:val="en-GB" w:eastAsia="en-GB"/>
        </w:rPr>
      </w:pPr>
      <w:r>
        <w:rPr>
          <w:lang w:val="en-GB" w:eastAsia="en-GB"/>
        </w:rPr>
        <w:t>Section 1: Personal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417"/>
        <w:gridCol w:w="1553"/>
        <w:gridCol w:w="6"/>
        <w:gridCol w:w="1553"/>
        <w:gridCol w:w="2925"/>
      </w:tblGrid>
      <w:tr w:rsidR="008232D7" w14:paraId="510DB159" w14:textId="77777777" w:rsidTr="00A64BA1">
        <w:trPr>
          <w:trHeight w:val="567"/>
        </w:trPr>
        <w:tc>
          <w:tcPr>
            <w:tcW w:w="1555" w:type="dxa"/>
            <w:shd w:val="clear" w:color="auto" w:fill="F0C5C3" w:themeFill="accent5" w:themeFillTint="33"/>
          </w:tcPr>
          <w:p w14:paraId="1E6B1E1D" w14:textId="77777777" w:rsidR="008232D7" w:rsidRPr="008232D7" w:rsidRDefault="008232D7" w:rsidP="008A7D35">
            <w:pPr>
              <w:jc w:val="right"/>
              <w:rPr>
                <w:sz w:val="22"/>
                <w:szCs w:val="22"/>
                <w:lang w:val="en-GB" w:eastAsia="en-GB"/>
              </w:rPr>
            </w:pPr>
            <w:r w:rsidRPr="008232D7">
              <w:rPr>
                <w:sz w:val="22"/>
                <w:szCs w:val="22"/>
                <w:lang w:val="en-GB" w:eastAsia="en-GB"/>
              </w:rPr>
              <w:t>Full Name</w:t>
            </w:r>
          </w:p>
        </w:tc>
        <w:tc>
          <w:tcPr>
            <w:tcW w:w="7454" w:type="dxa"/>
            <w:gridSpan w:val="5"/>
            <w:vAlign w:val="center"/>
          </w:tcPr>
          <w:p w14:paraId="0E6EF084" w14:textId="77777777" w:rsidR="008232D7" w:rsidRPr="008A7D35" w:rsidRDefault="00A64BA1" w:rsidP="008232D7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2D1A8E"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 w:rsidRPr="002D1A8E"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1"/>
          </w:p>
        </w:tc>
      </w:tr>
      <w:tr w:rsidR="008A7D35" w14:paraId="3B3B1773" w14:textId="77777777" w:rsidTr="00A64BA1">
        <w:trPr>
          <w:trHeight w:val="567"/>
        </w:trPr>
        <w:tc>
          <w:tcPr>
            <w:tcW w:w="1555" w:type="dxa"/>
            <w:shd w:val="clear" w:color="auto" w:fill="F0C5C3" w:themeFill="accent5" w:themeFillTint="33"/>
          </w:tcPr>
          <w:p w14:paraId="1559826B" w14:textId="77777777" w:rsidR="008A7D35" w:rsidRPr="008232D7" w:rsidRDefault="008A7D35" w:rsidP="008A7D35">
            <w:pPr>
              <w:jc w:val="right"/>
              <w:rPr>
                <w:sz w:val="22"/>
                <w:szCs w:val="22"/>
                <w:lang w:val="en-GB" w:eastAsia="en-GB"/>
              </w:rPr>
            </w:pPr>
            <w:r w:rsidRPr="008232D7">
              <w:rPr>
                <w:sz w:val="22"/>
                <w:szCs w:val="22"/>
                <w:lang w:val="en-GB" w:eastAsia="en-GB"/>
              </w:rPr>
              <w:t>Date of Birth</w:t>
            </w:r>
          </w:p>
        </w:tc>
        <w:tc>
          <w:tcPr>
            <w:tcW w:w="1417" w:type="dxa"/>
            <w:vAlign w:val="center"/>
          </w:tcPr>
          <w:p w14:paraId="25ED099B" w14:textId="77777777" w:rsidR="008A7D35" w:rsidRPr="008A7D35" w:rsidRDefault="00A64BA1" w:rsidP="008A7D35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2"/>
          </w:p>
        </w:tc>
        <w:tc>
          <w:tcPr>
            <w:tcW w:w="1553" w:type="dxa"/>
            <w:shd w:val="clear" w:color="auto" w:fill="F0C5C3" w:themeFill="accent5" w:themeFillTint="33"/>
          </w:tcPr>
          <w:p w14:paraId="119644C5" w14:textId="77777777" w:rsidR="008A7D35" w:rsidRPr="008A7D35" w:rsidRDefault="008A7D35" w:rsidP="008A7D35">
            <w:pPr>
              <w:rPr>
                <w:sz w:val="22"/>
                <w:szCs w:val="22"/>
                <w:lang w:val="en-GB" w:eastAsia="en-GB"/>
              </w:rPr>
            </w:pPr>
            <w:r w:rsidRPr="008A7D35">
              <w:rPr>
                <w:sz w:val="22"/>
                <w:szCs w:val="22"/>
                <w:lang w:val="en-GB" w:eastAsia="en-GB"/>
              </w:rPr>
              <w:t>Email Address</w:t>
            </w:r>
          </w:p>
        </w:tc>
        <w:tc>
          <w:tcPr>
            <w:tcW w:w="4484" w:type="dxa"/>
            <w:gridSpan w:val="3"/>
            <w:vAlign w:val="center"/>
          </w:tcPr>
          <w:p w14:paraId="4CD8FBA7" w14:textId="77777777" w:rsidR="008A7D35" w:rsidRPr="008A7D35" w:rsidRDefault="00A64BA1" w:rsidP="008A7D35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3"/>
          </w:p>
        </w:tc>
      </w:tr>
      <w:tr w:rsidR="008A7D35" w14:paraId="170F2AEC" w14:textId="77777777" w:rsidTr="00A64BA1">
        <w:tc>
          <w:tcPr>
            <w:tcW w:w="1555" w:type="dxa"/>
            <w:shd w:val="clear" w:color="auto" w:fill="F0C5C3" w:themeFill="accent5" w:themeFillTint="33"/>
          </w:tcPr>
          <w:p w14:paraId="64FF7230" w14:textId="77777777" w:rsidR="008A7D35" w:rsidRPr="008232D7" w:rsidRDefault="008A7D35" w:rsidP="008A7D35">
            <w:pPr>
              <w:jc w:val="right"/>
              <w:rPr>
                <w:sz w:val="22"/>
                <w:szCs w:val="22"/>
                <w:lang w:val="en-GB" w:eastAsia="en-GB"/>
              </w:rPr>
            </w:pPr>
            <w:r w:rsidRPr="008232D7">
              <w:rPr>
                <w:sz w:val="22"/>
                <w:szCs w:val="22"/>
                <w:lang w:val="en-GB" w:eastAsia="en-GB"/>
              </w:rPr>
              <w:t>Home Address</w:t>
            </w:r>
          </w:p>
        </w:tc>
        <w:tc>
          <w:tcPr>
            <w:tcW w:w="2976" w:type="dxa"/>
            <w:gridSpan w:val="3"/>
            <w:vAlign w:val="center"/>
          </w:tcPr>
          <w:p w14:paraId="36CC8C5B" w14:textId="77777777" w:rsidR="008A7D35" w:rsidRPr="008A7D35" w:rsidRDefault="00C419A6" w:rsidP="008A7D35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4" w:name="Text17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4"/>
            <w:r w:rsidR="00A64BA1"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="00A64BA1"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 w:rsidR="00701222">
              <w:rPr>
                <w:sz w:val="22"/>
                <w:szCs w:val="22"/>
                <w:lang w:val="en-GB" w:eastAsia="en-GB"/>
              </w:rPr>
            </w:r>
            <w:r w:rsidR="00701222">
              <w:rPr>
                <w:sz w:val="22"/>
                <w:szCs w:val="22"/>
                <w:lang w:val="en-GB" w:eastAsia="en-GB"/>
              </w:rPr>
              <w:fldChar w:fldCharType="separate"/>
            </w:r>
            <w:r w:rsidR="00A64BA1">
              <w:rPr>
                <w:sz w:val="22"/>
                <w:szCs w:val="22"/>
                <w:lang w:val="en-GB" w:eastAsia="en-GB"/>
              </w:rPr>
              <w:fldChar w:fldCharType="end"/>
            </w:r>
            <w:bookmarkEnd w:id="5"/>
          </w:p>
          <w:p w14:paraId="60314EA1" w14:textId="77777777" w:rsidR="008A7D35" w:rsidRPr="008A7D35" w:rsidRDefault="008A7D35" w:rsidP="008A7D35">
            <w:pPr>
              <w:rPr>
                <w:sz w:val="22"/>
                <w:szCs w:val="22"/>
                <w:lang w:val="en-GB" w:eastAsia="en-GB"/>
              </w:rPr>
            </w:pPr>
          </w:p>
          <w:p w14:paraId="5EA272F1" w14:textId="77777777" w:rsidR="008A7D35" w:rsidRPr="008A7D35" w:rsidRDefault="008A7D35" w:rsidP="008A7D35">
            <w:pPr>
              <w:rPr>
                <w:sz w:val="22"/>
                <w:szCs w:val="22"/>
                <w:lang w:val="en-GB" w:eastAsia="en-GB"/>
              </w:rPr>
            </w:pPr>
          </w:p>
        </w:tc>
        <w:tc>
          <w:tcPr>
            <w:tcW w:w="1553" w:type="dxa"/>
            <w:shd w:val="clear" w:color="auto" w:fill="F0C5C3" w:themeFill="accent5" w:themeFillTint="33"/>
          </w:tcPr>
          <w:p w14:paraId="19207C71" w14:textId="77777777" w:rsidR="008A7D35" w:rsidRPr="008A7D35" w:rsidRDefault="008A7D35" w:rsidP="008A7D35">
            <w:pPr>
              <w:jc w:val="right"/>
              <w:rPr>
                <w:sz w:val="22"/>
                <w:szCs w:val="22"/>
                <w:lang w:val="en-GB" w:eastAsia="en-GB"/>
              </w:rPr>
            </w:pPr>
            <w:r w:rsidRPr="008A7D35">
              <w:rPr>
                <w:sz w:val="22"/>
                <w:szCs w:val="22"/>
                <w:lang w:val="en-GB" w:eastAsia="en-GB"/>
              </w:rPr>
              <w:t>Term Address (if applicable)</w:t>
            </w:r>
          </w:p>
        </w:tc>
        <w:tc>
          <w:tcPr>
            <w:tcW w:w="2925" w:type="dxa"/>
          </w:tcPr>
          <w:p w14:paraId="0E52BC51" w14:textId="77777777" w:rsidR="008A7D35" w:rsidRPr="008A7D35" w:rsidRDefault="00A64BA1" w:rsidP="00A64BA1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6"/>
          </w:p>
        </w:tc>
      </w:tr>
      <w:tr w:rsidR="008A7D35" w14:paraId="76C0DFD9" w14:textId="77777777" w:rsidTr="00A64BA1">
        <w:trPr>
          <w:trHeight w:val="567"/>
        </w:trPr>
        <w:tc>
          <w:tcPr>
            <w:tcW w:w="1555" w:type="dxa"/>
            <w:shd w:val="clear" w:color="auto" w:fill="F0C5C3" w:themeFill="accent5" w:themeFillTint="33"/>
          </w:tcPr>
          <w:p w14:paraId="3BEE5BC1" w14:textId="77777777" w:rsidR="008A7D35" w:rsidRPr="008232D7" w:rsidRDefault="008A7D35" w:rsidP="008A7D35">
            <w:pPr>
              <w:jc w:val="right"/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Postcode</w:t>
            </w:r>
          </w:p>
        </w:tc>
        <w:tc>
          <w:tcPr>
            <w:tcW w:w="2976" w:type="dxa"/>
            <w:gridSpan w:val="3"/>
            <w:vAlign w:val="center"/>
          </w:tcPr>
          <w:p w14:paraId="4242C18C" w14:textId="77777777" w:rsidR="008A7D35" w:rsidRPr="008A7D35" w:rsidRDefault="00A64BA1" w:rsidP="008A7D35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7"/>
          </w:p>
        </w:tc>
        <w:tc>
          <w:tcPr>
            <w:tcW w:w="1553" w:type="dxa"/>
            <w:shd w:val="clear" w:color="auto" w:fill="F0C5C3" w:themeFill="accent5" w:themeFillTint="33"/>
          </w:tcPr>
          <w:p w14:paraId="1607E7D0" w14:textId="77777777" w:rsidR="008A7D35" w:rsidRPr="008A7D35" w:rsidRDefault="008A7D35" w:rsidP="008A7D35">
            <w:pPr>
              <w:jc w:val="right"/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Postcode</w:t>
            </w:r>
          </w:p>
        </w:tc>
        <w:tc>
          <w:tcPr>
            <w:tcW w:w="2925" w:type="dxa"/>
            <w:vAlign w:val="center"/>
          </w:tcPr>
          <w:p w14:paraId="4854C2C5" w14:textId="77777777" w:rsidR="008A7D35" w:rsidRPr="008A7D35" w:rsidRDefault="00A64BA1" w:rsidP="008A7D35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8" w:name="Text7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8"/>
          </w:p>
        </w:tc>
      </w:tr>
    </w:tbl>
    <w:p w14:paraId="60587154" w14:textId="77777777" w:rsidR="00B25E76" w:rsidRDefault="00B25E76" w:rsidP="00B25E76">
      <w:pPr>
        <w:pStyle w:val="Header"/>
        <w:rPr>
          <w:lang w:val="en-GB" w:eastAsia="en-GB"/>
        </w:rPr>
      </w:pPr>
      <w:r>
        <w:rPr>
          <w:lang w:val="en-GB" w:eastAsia="en-GB"/>
        </w:rPr>
        <w:t>Section 2: Academic Information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836"/>
        <w:gridCol w:w="2410"/>
        <w:gridCol w:w="1844"/>
        <w:gridCol w:w="2977"/>
      </w:tblGrid>
      <w:tr w:rsidR="00911F07" w14:paraId="4A928F8F" w14:textId="77777777" w:rsidTr="00BD62E6">
        <w:trPr>
          <w:trHeight w:val="567"/>
        </w:trPr>
        <w:tc>
          <w:tcPr>
            <w:tcW w:w="9067" w:type="dxa"/>
            <w:gridSpan w:val="4"/>
            <w:shd w:val="clear" w:color="auto" w:fill="F0C5C3" w:themeFill="accent5" w:themeFillTint="33"/>
          </w:tcPr>
          <w:p w14:paraId="178E5654" w14:textId="60D4AAE0" w:rsidR="00911F07" w:rsidRDefault="00911F07" w:rsidP="00911F07">
            <w:pPr>
              <w:jc w:val="center"/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Current and Past Academic Information</w:t>
            </w:r>
          </w:p>
        </w:tc>
      </w:tr>
      <w:tr w:rsidR="00B25E76" w14:paraId="0646FE57" w14:textId="77777777" w:rsidTr="00911F07">
        <w:trPr>
          <w:trHeight w:val="567"/>
        </w:trPr>
        <w:tc>
          <w:tcPr>
            <w:tcW w:w="1837" w:type="dxa"/>
            <w:shd w:val="clear" w:color="auto" w:fill="F0C5C3" w:themeFill="accent5" w:themeFillTint="33"/>
          </w:tcPr>
          <w:p w14:paraId="3C009A21" w14:textId="77777777" w:rsidR="00B25E76" w:rsidRPr="008232D7" w:rsidRDefault="00B25E76" w:rsidP="002019D3">
            <w:pPr>
              <w:jc w:val="right"/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Place of Study</w:t>
            </w:r>
          </w:p>
        </w:tc>
        <w:tc>
          <w:tcPr>
            <w:tcW w:w="7230" w:type="dxa"/>
            <w:gridSpan w:val="3"/>
            <w:vAlign w:val="center"/>
          </w:tcPr>
          <w:p w14:paraId="7E25AC11" w14:textId="77777777" w:rsidR="00B25E76" w:rsidRPr="008A7D35" w:rsidRDefault="00A64BA1" w:rsidP="002019D3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9" w:name="Text8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9"/>
          </w:p>
        </w:tc>
      </w:tr>
      <w:tr w:rsidR="00A64BA1" w14:paraId="1C639C38" w14:textId="77777777" w:rsidTr="00911F07">
        <w:trPr>
          <w:trHeight w:val="567"/>
        </w:trPr>
        <w:tc>
          <w:tcPr>
            <w:tcW w:w="1837" w:type="dxa"/>
            <w:shd w:val="clear" w:color="auto" w:fill="F0C5C3" w:themeFill="accent5" w:themeFillTint="33"/>
          </w:tcPr>
          <w:p w14:paraId="6C981450" w14:textId="77777777" w:rsidR="00A64BA1" w:rsidRPr="008232D7" w:rsidRDefault="00A64BA1" w:rsidP="002019D3">
            <w:pPr>
              <w:jc w:val="right"/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Course</w:t>
            </w:r>
          </w:p>
        </w:tc>
        <w:tc>
          <w:tcPr>
            <w:tcW w:w="7230" w:type="dxa"/>
            <w:gridSpan w:val="3"/>
            <w:vAlign w:val="center"/>
          </w:tcPr>
          <w:p w14:paraId="2150308F" w14:textId="77777777" w:rsidR="00A64BA1" w:rsidRPr="008A7D35" w:rsidRDefault="00A64BA1" w:rsidP="002019D3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0" w:name="Text9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10"/>
          </w:p>
        </w:tc>
      </w:tr>
      <w:tr w:rsidR="00B25E76" w14:paraId="02F14573" w14:textId="77777777" w:rsidTr="00911F07">
        <w:trPr>
          <w:trHeight w:val="567"/>
        </w:trPr>
        <w:tc>
          <w:tcPr>
            <w:tcW w:w="1837" w:type="dxa"/>
            <w:shd w:val="clear" w:color="auto" w:fill="F0C5C3" w:themeFill="accent5" w:themeFillTint="33"/>
          </w:tcPr>
          <w:p w14:paraId="346CC1A6" w14:textId="77777777" w:rsidR="00B25E76" w:rsidRPr="008232D7" w:rsidRDefault="00A64BA1" w:rsidP="002019D3">
            <w:pPr>
              <w:jc w:val="right"/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Year of Study</w:t>
            </w:r>
          </w:p>
        </w:tc>
        <w:tc>
          <w:tcPr>
            <w:tcW w:w="2410" w:type="dxa"/>
            <w:vAlign w:val="center"/>
          </w:tcPr>
          <w:p w14:paraId="4B4DC4B6" w14:textId="77777777" w:rsidR="00B25E76" w:rsidRPr="008A7D35" w:rsidRDefault="00A64BA1" w:rsidP="002019D3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1" w:name="Text10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11"/>
          </w:p>
        </w:tc>
        <w:tc>
          <w:tcPr>
            <w:tcW w:w="1843" w:type="dxa"/>
            <w:shd w:val="clear" w:color="auto" w:fill="F0C5C3" w:themeFill="accent5" w:themeFillTint="33"/>
          </w:tcPr>
          <w:p w14:paraId="018057EE" w14:textId="77777777" w:rsidR="00B25E76" w:rsidRPr="008A7D35" w:rsidRDefault="00A64BA1" w:rsidP="00A64BA1">
            <w:pPr>
              <w:jc w:val="right"/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Graduation Date</w:t>
            </w:r>
          </w:p>
        </w:tc>
        <w:tc>
          <w:tcPr>
            <w:tcW w:w="2977" w:type="dxa"/>
            <w:vAlign w:val="center"/>
          </w:tcPr>
          <w:p w14:paraId="33BA08D3" w14:textId="77777777" w:rsidR="00B25E76" w:rsidRPr="008A7D35" w:rsidRDefault="00A64BA1" w:rsidP="002019D3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2" w:name="Text11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12"/>
          </w:p>
        </w:tc>
      </w:tr>
      <w:tr w:rsidR="00A64BA1" w14:paraId="60BC0A31" w14:textId="77777777" w:rsidTr="00911F07">
        <w:trPr>
          <w:trHeight w:val="567"/>
        </w:trPr>
        <w:tc>
          <w:tcPr>
            <w:tcW w:w="1837" w:type="dxa"/>
            <w:shd w:val="clear" w:color="auto" w:fill="F0C5C3" w:themeFill="accent5" w:themeFillTint="33"/>
          </w:tcPr>
          <w:p w14:paraId="7D01EDA1" w14:textId="57A31537" w:rsidR="00A64BA1" w:rsidRPr="00A64BA1" w:rsidRDefault="00A64BA1" w:rsidP="00A64BA1">
            <w:pPr>
              <w:jc w:val="right"/>
              <w:rPr>
                <w:sz w:val="22"/>
                <w:szCs w:val="22"/>
                <w:vertAlign w:val="superscript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Other Relevant</w:t>
            </w:r>
            <w:r w:rsidR="00911F07">
              <w:rPr>
                <w:sz w:val="22"/>
                <w:szCs w:val="22"/>
                <w:lang w:val="en-GB" w:eastAsia="en-GB"/>
              </w:rPr>
              <w:t xml:space="preserve"> Academic</w:t>
            </w:r>
            <w:r>
              <w:rPr>
                <w:sz w:val="22"/>
                <w:szCs w:val="22"/>
                <w:lang w:val="en-GB" w:eastAsia="en-GB"/>
              </w:rPr>
              <w:t xml:space="preserve"> Information</w:t>
            </w:r>
            <w:r>
              <w:rPr>
                <w:sz w:val="22"/>
                <w:szCs w:val="22"/>
                <w:vertAlign w:val="superscript"/>
                <w:lang w:val="en-GB" w:eastAsia="en-GB"/>
              </w:rPr>
              <w:t>1</w:t>
            </w:r>
          </w:p>
        </w:tc>
        <w:tc>
          <w:tcPr>
            <w:tcW w:w="7230" w:type="dxa"/>
            <w:gridSpan w:val="3"/>
          </w:tcPr>
          <w:p w14:paraId="4E063F6D" w14:textId="77777777" w:rsidR="00A64BA1" w:rsidRPr="008A7D35" w:rsidRDefault="00A64BA1" w:rsidP="00A64BA1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3" w:name="Text12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13"/>
          </w:p>
        </w:tc>
      </w:tr>
      <w:tr w:rsidR="00A64BA1" w14:paraId="2FC6A17C" w14:textId="77777777" w:rsidTr="00911F07">
        <w:trPr>
          <w:trHeight w:val="567"/>
        </w:trPr>
        <w:tc>
          <w:tcPr>
            <w:tcW w:w="1837" w:type="dxa"/>
            <w:shd w:val="clear" w:color="auto" w:fill="F0C5C3" w:themeFill="accent5" w:themeFillTint="33"/>
          </w:tcPr>
          <w:p w14:paraId="28DFF296" w14:textId="1C174E71" w:rsidR="00A64BA1" w:rsidRPr="00A64BA1" w:rsidRDefault="00A64BA1" w:rsidP="00A64BA1">
            <w:pPr>
              <w:jc w:val="right"/>
              <w:rPr>
                <w:sz w:val="22"/>
                <w:szCs w:val="22"/>
                <w:vertAlign w:val="superscript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Previous Higher Education Qualification</w:t>
            </w:r>
            <w:r w:rsidR="00911F07">
              <w:rPr>
                <w:sz w:val="22"/>
                <w:szCs w:val="22"/>
                <w:lang w:val="en-GB" w:eastAsia="en-GB"/>
              </w:rPr>
              <w:t>s</w:t>
            </w:r>
          </w:p>
        </w:tc>
        <w:tc>
          <w:tcPr>
            <w:tcW w:w="7230" w:type="dxa"/>
            <w:gridSpan w:val="3"/>
          </w:tcPr>
          <w:p w14:paraId="326A36D7" w14:textId="77777777" w:rsidR="00A64BA1" w:rsidRPr="008A7D35" w:rsidRDefault="00A64BA1" w:rsidP="00A64BA1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4" w:name="Text13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14"/>
          </w:p>
        </w:tc>
      </w:tr>
      <w:tr w:rsidR="00911F07" w14:paraId="07C8BBCF" w14:textId="77777777" w:rsidTr="00911F07">
        <w:trPr>
          <w:trHeight w:val="567"/>
        </w:trPr>
        <w:tc>
          <w:tcPr>
            <w:tcW w:w="9067" w:type="dxa"/>
            <w:gridSpan w:val="4"/>
            <w:shd w:val="clear" w:color="auto" w:fill="F0C5C3" w:themeFill="accent5" w:themeFillTint="33"/>
          </w:tcPr>
          <w:p w14:paraId="301098F5" w14:textId="099781F1" w:rsidR="00911F07" w:rsidRPr="00911F07" w:rsidRDefault="00911F07" w:rsidP="00911F07">
            <w:pPr>
              <w:jc w:val="center"/>
              <w:rPr>
                <w:sz w:val="22"/>
                <w:szCs w:val="22"/>
                <w:vertAlign w:val="superscript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Planned Course of Study</w:t>
            </w:r>
            <w:r>
              <w:rPr>
                <w:sz w:val="22"/>
                <w:szCs w:val="22"/>
                <w:vertAlign w:val="superscript"/>
                <w:lang w:val="en-GB" w:eastAsia="en-GB"/>
              </w:rPr>
              <w:t>2</w:t>
            </w:r>
          </w:p>
        </w:tc>
      </w:tr>
      <w:tr w:rsidR="00911F07" w14:paraId="3FBEF0A2" w14:textId="77777777" w:rsidTr="00911F07">
        <w:trPr>
          <w:trHeight w:val="567"/>
        </w:trPr>
        <w:tc>
          <w:tcPr>
            <w:tcW w:w="1837" w:type="dxa"/>
            <w:shd w:val="clear" w:color="auto" w:fill="F0C5C3" w:themeFill="accent5" w:themeFillTint="33"/>
          </w:tcPr>
          <w:p w14:paraId="7A0D05A7" w14:textId="2655B55D" w:rsidR="00911F07" w:rsidRDefault="00911F07" w:rsidP="00911F07">
            <w:pPr>
              <w:jc w:val="right"/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Place of Study</w:t>
            </w:r>
          </w:p>
        </w:tc>
        <w:tc>
          <w:tcPr>
            <w:tcW w:w="7230" w:type="dxa"/>
            <w:gridSpan w:val="3"/>
            <w:shd w:val="clear" w:color="auto" w:fill="auto"/>
          </w:tcPr>
          <w:p w14:paraId="62BB1FC7" w14:textId="1BA53F31" w:rsidR="00911F07" w:rsidRDefault="00911F07" w:rsidP="00911F07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5" w:name="Text18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15"/>
          </w:p>
        </w:tc>
      </w:tr>
      <w:tr w:rsidR="00911F07" w14:paraId="1D9E7515" w14:textId="77777777" w:rsidTr="00911F07">
        <w:trPr>
          <w:trHeight w:val="567"/>
        </w:trPr>
        <w:tc>
          <w:tcPr>
            <w:tcW w:w="1837" w:type="dxa"/>
            <w:shd w:val="clear" w:color="auto" w:fill="F0C5C3" w:themeFill="accent5" w:themeFillTint="33"/>
          </w:tcPr>
          <w:p w14:paraId="6A374DA0" w14:textId="39E3F68C" w:rsidR="00911F07" w:rsidRDefault="00911F07" w:rsidP="00911F07">
            <w:pPr>
              <w:jc w:val="right"/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Course Title</w:t>
            </w:r>
          </w:p>
        </w:tc>
        <w:tc>
          <w:tcPr>
            <w:tcW w:w="7230" w:type="dxa"/>
            <w:gridSpan w:val="3"/>
            <w:shd w:val="clear" w:color="auto" w:fill="auto"/>
          </w:tcPr>
          <w:p w14:paraId="66A9DD5F" w14:textId="26DFB2A0" w:rsidR="00911F07" w:rsidRDefault="00911F07" w:rsidP="00911F07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6" w:name="Text19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16"/>
          </w:p>
        </w:tc>
      </w:tr>
      <w:tr w:rsidR="00911F07" w14:paraId="44041E31" w14:textId="77777777" w:rsidTr="00911F07">
        <w:trPr>
          <w:trHeight w:val="567"/>
        </w:trPr>
        <w:tc>
          <w:tcPr>
            <w:tcW w:w="1837" w:type="dxa"/>
            <w:shd w:val="clear" w:color="auto" w:fill="F0C5C3" w:themeFill="accent5" w:themeFillTint="33"/>
          </w:tcPr>
          <w:p w14:paraId="30644329" w14:textId="3A728C8D" w:rsidR="00911F07" w:rsidRDefault="00911F07" w:rsidP="00911F07">
            <w:pPr>
              <w:jc w:val="right"/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Level (e.g. MSc, PhD)</w:t>
            </w:r>
          </w:p>
        </w:tc>
        <w:tc>
          <w:tcPr>
            <w:tcW w:w="2410" w:type="dxa"/>
            <w:shd w:val="clear" w:color="auto" w:fill="auto"/>
          </w:tcPr>
          <w:p w14:paraId="6EEF4C8D" w14:textId="428FD1D3" w:rsidR="00911F07" w:rsidRDefault="00911F07" w:rsidP="00911F07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7" w:name="Text20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17"/>
          </w:p>
        </w:tc>
        <w:tc>
          <w:tcPr>
            <w:tcW w:w="1844" w:type="dxa"/>
            <w:shd w:val="clear" w:color="auto" w:fill="F0C5C3" w:themeFill="accent5" w:themeFillTint="33"/>
          </w:tcPr>
          <w:p w14:paraId="6D58A359" w14:textId="58B75E7E" w:rsidR="00911F07" w:rsidRDefault="008554B4" w:rsidP="00911F07">
            <w:pPr>
              <w:jc w:val="right"/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Start</w:t>
            </w:r>
            <w:r w:rsidR="00911F07">
              <w:rPr>
                <w:sz w:val="22"/>
                <w:szCs w:val="22"/>
                <w:lang w:val="en-GB" w:eastAsia="en-GB"/>
              </w:rPr>
              <w:t xml:space="preserve"> Date</w:t>
            </w:r>
          </w:p>
        </w:tc>
        <w:tc>
          <w:tcPr>
            <w:tcW w:w="2976" w:type="dxa"/>
            <w:shd w:val="clear" w:color="auto" w:fill="auto"/>
          </w:tcPr>
          <w:p w14:paraId="11715630" w14:textId="0094AC8E" w:rsidR="00911F07" w:rsidRDefault="00911F07" w:rsidP="00911F07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8" w:name="Text21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18"/>
          </w:p>
        </w:tc>
      </w:tr>
    </w:tbl>
    <w:p w14:paraId="653286FB" w14:textId="7B0AD0AB" w:rsidR="00A64BA1" w:rsidRDefault="00A64BA1" w:rsidP="00A64BA1">
      <w:pPr>
        <w:spacing w:line="240" w:lineRule="auto"/>
        <w:rPr>
          <w:i/>
          <w:iCs/>
          <w:sz w:val="20"/>
          <w:szCs w:val="20"/>
          <w:lang w:val="en-GB" w:eastAsia="en-GB"/>
        </w:rPr>
      </w:pPr>
      <w:r w:rsidRPr="00C419A6">
        <w:rPr>
          <w:i/>
          <w:iCs/>
          <w:sz w:val="20"/>
          <w:szCs w:val="20"/>
          <w:vertAlign w:val="superscript"/>
          <w:lang w:val="en-GB" w:eastAsia="en-GB"/>
        </w:rPr>
        <w:t>1</w:t>
      </w:r>
      <w:r w:rsidRPr="00C419A6">
        <w:rPr>
          <w:i/>
          <w:iCs/>
          <w:sz w:val="20"/>
          <w:szCs w:val="20"/>
          <w:lang w:val="en-GB" w:eastAsia="en-GB"/>
        </w:rPr>
        <w:t>Include as much information as you can, especially if it is relevant to your financial need.</w:t>
      </w:r>
    </w:p>
    <w:p w14:paraId="06257C9C" w14:textId="7CB1FD84" w:rsidR="00911F07" w:rsidRPr="00911F07" w:rsidRDefault="00911F07" w:rsidP="00A64BA1">
      <w:pPr>
        <w:spacing w:line="240" w:lineRule="auto"/>
        <w:rPr>
          <w:i/>
          <w:iCs/>
          <w:sz w:val="20"/>
          <w:szCs w:val="20"/>
          <w:lang w:val="en-GB" w:eastAsia="en-GB"/>
        </w:rPr>
      </w:pPr>
      <w:r>
        <w:rPr>
          <w:i/>
          <w:iCs/>
          <w:sz w:val="20"/>
          <w:szCs w:val="20"/>
          <w:vertAlign w:val="superscript"/>
          <w:lang w:val="en-GB" w:eastAsia="en-GB"/>
        </w:rPr>
        <w:t>2</w:t>
      </w:r>
      <w:r>
        <w:rPr>
          <w:i/>
          <w:iCs/>
          <w:sz w:val="20"/>
          <w:szCs w:val="20"/>
          <w:lang w:val="en-GB" w:eastAsia="en-GB"/>
        </w:rPr>
        <w:t>This is the course of study to which your application relates.</w:t>
      </w:r>
    </w:p>
    <w:p w14:paraId="5E714431" w14:textId="77777777" w:rsidR="00B6430D" w:rsidRDefault="00B6430D" w:rsidP="00B6430D">
      <w:pPr>
        <w:pStyle w:val="Header"/>
        <w:rPr>
          <w:lang w:val="en-GB" w:eastAsia="en-GB"/>
        </w:rPr>
      </w:pPr>
      <w:r>
        <w:rPr>
          <w:lang w:val="en-GB" w:eastAsia="en-GB"/>
        </w:rPr>
        <w:lastRenderedPageBreak/>
        <w:t>Section 3: Reason for Application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B6430D" w14:paraId="74E61F19" w14:textId="77777777" w:rsidTr="00B6430D">
        <w:trPr>
          <w:trHeight w:val="567"/>
        </w:trPr>
        <w:tc>
          <w:tcPr>
            <w:tcW w:w="9067" w:type="dxa"/>
            <w:shd w:val="clear" w:color="auto" w:fill="F0C5C3" w:themeFill="accent5" w:themeFillTint="33"/>
          </w:tcPr>
          <w:p w14:paraId="3A51F30D" w14:textId="64479B41" w:rsidR="00B6430D" w:rsidRPr="008A7D35" w:rsidRDefault="00B6430D" w:rsidP="00B6430D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 xml:space="preserve">Bearing in mind the criteria for awarding a </w:t>
            </w:r>
            <w:r w:rsidR="008554B4">
              <w:rPr>
                <w:sz w:val="22"/>
                <w:szCs w:val="22"/>
                <w:lang w:val="en-GB" w:eastAsia="en-GB"/>
              </w:rPr>
              <w:t>Student Bursary</w:t>
            </w:r>
            <w:r>
              <w:rPr>
                <w:sz w:val="22"/>
                <w:szCs w:val="22"/>
                <w:lang w:val="en-GB" w:eastAsia="en-GB"/>
              </w:rPr>
              <w:t xml:space="preserve">, </w:t>
            </w:r>
            <w:r w:rsidR="008554B4">
              <w:rPr>
                <w:sz w:val="22"/>
                <w:szCs w:val="22"/>
                <w:lang w:val="en-GB" w:eastAsia="en-GB"/>
              </w:rPr>
              <w:t>o</w:t>
            </w:r>
            <w:r w:rsidR="008554B4" w:rsidRPr="008554B4">
              <w:rPr>
                <w:sz w:val="22"/>
                <w:szCs w:val="22"/>
                <w:lang w:val="en-GB" w:eastAsia="en-GB"/>
              </w:rPr>
              <w:t>utline your reasons for applying.</w:t>
            </w:r>
            <w:r w:rsidR="008554B4">
              <w:rPr>
                <w:sz w:val="22"/>
                <w:szCs w:val="22"/>
                <w:lang w:val="en-GB" w:eastAsia="en-GB"/>
              </w:rPr>
              <w:t xml:space="preserve"> </w:t>
            </w:r>
            <w:r>
              <w:rPr>
                <w:sz w:val="22"/>
                <w:szCs w:val="22"/>
                <w:lang w:val="en-GB" w:eastAsia="en-GB"/>
              </w:rPr>
              <w:t>Include details of</w:t>
            </w:r>
            <w:r w:rsidR="008554B4">
              <w:rPr>
                <w:sz w:val="22"/>
                <w:szCs w:val="22"/>
                <w:lang w:val="en-GB" w:eastAsia="en-GB"/>
              </w:rPr>
              <w:t xml:space="preserve"> any financial hardship</w:t>
            </w:r>
            <w:r w:rsidRPr="00B6430D">
              <w:rPr>
                <w:sz w:val="22"/>
                <w:szCs w:val="22"/>
                <w:lang w:val="en-GB" w:eastAsia="en-GB"/>
              </w:rPr>
              <w:t>. Provide as much detail as possible</w:t>
            </w:r>
            <w:r w:rsidR="0039736D">
              <w:rPr>
                <w:sz w:val="22"/>
                <w:szCs w:val="22"/>
                <w:lang w:val="en-GB" w:eastAsia="en-GB"/>
              </w:rPr>
              <w:t xml:space="preserve"> and use a continuation sheet if required.</w:t>
            </w:r>
          </w:p>
        </w:tc>
      </w:tr>
      <w:tr w:rsidR="00B6430D" w14:paraId="39B6EC19" w14:textId="77777777" w:rsidTr="00B6430D">
        <w:trPr>
          <w:trHeight w:val="567"/>
        </w:trPr>
        <w:tc>
          <w:tcPr>
            <w:tcW w:w="9067" w:type="dxa"/>
            <w:shd w:val="clear" w:color="auto" w:fill="auto"/>
          </w:tcPr>
          <w:p w14:paraId="3B43F912" w14:textId="77777777" w:rsidR="00B6430D" w:rsidRPr="008A7D35" w:rsidRDefault="00B6430D" w:rsidP="00B6430D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9" w:name="Text14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 w:rsidR="00C419A6">
              <w:rPr>
                <w:sz w:val="22"/>
                <w:szCs w:val="22"/>
                <w:lang w:val="en-GB" w:eastAsia="en-GB"/>
              </w:rPr>
              <w:t> </w:t>
            </w:r>
            <w:r w:rsidR="00C419A6">
              <w:rPr>
                <w:sz w:val="22"/>
                <w:szCs w:val="22"/>
                <w:lang w:val="en-GB" w:eastAsia="en-GB"/>
              </w:rPr>
              <w:t> </w:t>
            </w:r>
            <w:r w:rsidR="00C419A6">
              <w:rPr>
                <w:sz w:val="22"/>
                <w:szCs w:val="22"/>
                <w:lang w:val="en-GB" w:eastAsia="en-GB"/>
              </w:rPr>
              <w:t> </w:t>
            </w:r>
            <w:r w:rsidR="00C419A6">
              <w:rPr>
                <w:sz w:val="22"/>
                <w:szCs w:val="22"/>
                <w:lang w:val="en-GB" w:eastAsia="en-GB"/>
              </w:rPr>
              <w:t> </w:t>
            </w:r>
            <w:r w:rsidR="00C419A6">
              <w:rPr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19"/>
          </w:p>
        </w:tc>
      </w:tr>
    </w:tbl>
    <w:p w14:paraId="398C5CA4" w14:textId="4CC71302" w:rsidR="00B6430D" w:rsidRDefault="00B6430D" w:rsidP="00B6430D">
      <w:pPr>
        <w:pStyle w:val="Header"/>
        <w:rPr>
          <w:lang w:val="en-GB" w:eastAsia="en-GB"/>
        </w:rPr>
      </w:pPr>
      <w:r>
        <w:rPr>
          <w:lang w:val="en-GB" w:eastAsia="en-GB"/>
        </w:rPr>
        <w:t>Section 4: Masonic Information</w:t>
      </w:r>
      <w:r w:rsidR="008554B4">
        <w:rPr>
          <w:lang w:val="en-GB" w:eastAsia="en-GB"/>
        </w:rPr>
        <w:t xml:space="preserve"> (if a member)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837"/>
        <w:gridCol w:w="2553"/>
        <w:gridCol w:w="1842"/>
        <w:gridCol w:w="2835"/>
      </w:tblGrid>
      <w:tr w:rsidR="00B6430D" w14:paraId="7A7B8917" w14:textId="77777777" w:rsidTr="00B6430D">
        <w:trPr>
          <w:trHeight w:val="567"/>
        </w:trPr>
        <w:tc>
          <w:tcPr>
            <w:tcW w:w="1837" w:type="dxa"/>
            <w:shd w:val="clear" w:color="auto" w:fill="F0C5C3" w:themeFill="accent5" w:themeFillTint="33"/>
          </w:tcPr>
          <w:p w14:paraId="58CAC616" w14:textId="0C31082D" w:rsidR="00B6430D" w:rsidRPr="00B6430D" w:rsidRDefault="00B6430D" w:rsidP="002019D3">
            <w:pPr>
              <w:jc w:val="right"/>
              <w:rPr>
                <w:sz w:val="22"/>
                <w:szCs w:val="22"/>
                <w:vertAlign w:val="superscript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Lodge</w:t>
            </w:r>
            <w:r w:rsidR="00C419A6">
              <w:rPr>
                <w:sz w:val="22"/>
                <w:szCs w:val="22"/>
                <w:lang w:val="en-GB" w:eastAsia="en-GB"/>
              </w:rPr>
              <w:t xml:space="preserve"> Name</w:t>
            </w:r>
          </w:p>
        </w:tc>
        <w:tc>
          <w:tcPr>
            <w:tcW w:w="7230" w:type="dxa"/>
            <w:gridSpan w:val="3"/>
            <w:vAlign w:val="center"/>
          </w:tcPr>
          <w:p w14:paraId="761E10E8" w14:textId="77777777" w:rsidR="00B6430D" w:rsidRPr="008A7D35" w:rsidRDefault="00B6430D" w:rsidP="002019D3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</w:p>
        </w:tc>
      </w:tr>
      <w:tr w:rsidR="00B6430D" w14:paraId="6696336E" w14:textId="77777777" w:rsidTr="00B6430D">
        <w:trPr>
          <w:trHeight w:val="567"/>
        </w:trPr>
        <w:tc>
          <w:tcPr>
            <w:tcW w:w="1837" w:type="dxa"/>
            <w:shd w:val="clear" w:color="auto" w:fill="F0C5C3" w:themeFill="accent5" w:themeFillTint="33"/>
          </w:tcPr>
          <w:p w14:paraId="70473E73" w14:textId="77777777" w:rsidR="00B6430D" w:rsidRPr="008232D7" w:rsidRDefault="00B6430D" w:rsidP="002019D3">
            <w:pPr>
              <w:jc w:val="right"/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Lodge Number</w:t>
            </w:r>
          </w:p>
        </w:tc>
        <w:tc>
          <w:tcPr>
            <w:tcW w:w="2553" w:type="dxa"/>
            <w:vAlign w:val="center"/>
          </w:tcPr>
          <w:p w14:paraId="7833AECB" w14:textId="77777777" w:rsidR="00B6430D" w:rsidRPr="008A7D35" w:rsidRDefault="00B6430D" w:rsidP="002019D3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</w:p>
        </w:tc>
        <w:tc>
          <w:tcPr>
            <w:tcW w:w="1842" w:type="dxa"/>
            <w:shd w:val="clear" w:color="auto" w:fill="F0C5C3" w:themeFill="accent5" w:themeFillTint="33"/>
            <w:vAlign w:val="center"/>
          </w:tcPr>
          <w:p w14:paraId="71C5AD09" w14:textId="77777777" w:rsidR="00B6430D" w:rsidRPr="008A7D35" w:rsidRDefault="00B6430D" w:rsidP="002019D3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Rank (EA, FC etc.)</w:t>
            </w:r>
          </w:p>
        </w:tc>
        <w:tc>
          <w:tcPr>
            <w:tcW w:w="2835" w:type="dxa"/>
            <w:vAlign w:val="center"/>
          </w:tcPr>
          <w:p w14:paraId="478C25E2" w14:textId="77777777" w:rsidR="00B6430D" w:rsidRPr="008A7D35" w:rsidRDefault="00B6430D" w:rsidP="002019D3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0" w:name="Text15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20"/>
          </w:p>
        </w:tc>
      </w:tr>
      <w:tr w:rsidR="00B6430D" w14:paraId="392B6F18" w14:textId="77777777" w:rsidTr="00B6430D">
        <w:trPr>
          <w:trHeight w:val="567"/>
        </w:trPr>
        <w:tc>
          <w:tcPr>
            <w:tcW w:w="1837" w:type="dxa"/>
            <w:shd w:val="clear" w:color="auto" w:fill="F0C5C3" w:themeFill="accent5" w:themeFillTint="33"/>
          </w:tcPr>
          <w:p w14:paraId="2B3FE51E" w14:textId="77777777" w:rsidR="00B6430D" w:rsidRPr="008232D7" w:rsidRDefault="00B6430D" w:rsidP="002019D3">
            <w:pPr>
              <w:jc w:val="right"/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Lodge Secretary</w:t>
            </w:r>
          </w:p>
        </w:tc>
        <w:tc>
          <w:tcPr>
            <w:tcW w:w="2553" w:type="dxa"/>
            <w:vAlign w:val="center"/>
          </w:tcPr>
          <w:p w14:paraId="4D4587CA" w14:textId="77777777" w:rsidR="00B6430D" w:rsidRPr="008A7D35" w:rsidRDefault="00B6430D" w:rsidP="002019D3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</w:p>
        </w:tc>
        <w:tc>
          <w:tcPr>
            <w:tcW w:w="1842" w:type="dxa"/>
            <w:shd w:val="clear" w:color="auto" w:fill="F0C5C3" w:themeFill="accent5" w:themeFillTint="33"/>
          </w:tcPr>
          <w:p w14:paraId="7F772CB1" w14:textId="77777777" w:rsidR="00B6430D" w:rsidRPr="008A7D35" w:rsidRDefault="00B6430D" w:rsidP="002019D3">
            <w:pPr>
              <w:jc w:val="right"/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Secretary’s Email</w:t>
            </w:r>
          </w:p>
        </w:tc>
        <w:tc>
          <w:tcPr>
            <w:tcW w:w="2835" w:type="dxa"/>
            <w:vAlign w:val="center"/>
          </w:tcPr>
          <w:p w14:paraId="19FA7A1D" w14:textId="77777777" w:rsidR="00B6430D" w:rsidRPr="008A7D35" w:rsidRDefault="00B6430D" w:rsidP="002019D3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</w:p>
        </w:tc>
      </w:tr>
      <w:tr w:rsidR="00B6430D" w14:paraId="65E8D7E3" w14:textId="77777777" w:rsidTr="00B6430D">
        <w:trPr>
          <w:trHeight w:val="567"/>
        </w:trPr>
        <w:tc>
          <w:tcPr>
            <w:tcW w:w="1837" w:type="dxa"/>
            <w:shd w:val="clear" w:color="auto" w:fill="F0C5C3" w:themeFill="accent5" w:themeFillTint="33"/>
          </w:tcPr>
          <w:p w14:paraId="5251CD46" w14:textId="0FBD7899" w:rsidR="00B6430D" w:rsidRPr="00B6430D" w:rsidRDefault="00B6430D" w:rsidP="002019D3">
            <w:pPr>
              <w:jc w:val="right"/>
              <w:rPr>
                <w:sz w:val="22"/>
                <w:szCs w:val="22"/>
                <w:vertAlign w:val="superscript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Other Lodge Memberships</w:t>
            </w:r>
            <w:r w:rsidR="008554B4" w:rsidRPr="00B225A2">
              <w:rPr>
                <w:sz w:val="22"/>
                <w:szCs w:val="22"/>
                <w:vertAlign w:val="superscript"/>
                <w:lang w:val="en-GB" w:eastAsia="en-GB"/>
              </w:rPr>
              <w:t>1</w:t>
            </w:r>
          </w:p>
        </w:tc>
        <w:tc>
          <w:tcPr>
            <w:tcW w:w="7230" w:type="dxa"/>
            <w:gridSpan w:val="3"/>
          </w:tcPr>
          <w:p w14:paraId="273CE34D" w14:textId="77777777" w:rsidR="00B6430D" w:rsidRPr="008A7D35" w:rsidRDefault="00B6430D" w:rsidP="002019D3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</w:p>
        </w:tc>
      </w:tr>
    </w:tbl>
    <w:p w14:paraId="47A9C873" w14:textId="06392683" w:rsidR="00B6430D" w:rsidRPr="00C419A6" w:rsidRDefault="008554B4" w:rsidP="00A64BA1">
      <w:pPr>
        <w:spacing w:line="240" w:lineRule="auto"/>
        <w:rPr>
          <w:i/>
          <w:iCs/>
          <w:sz w:val="20"/>
          <w:szCs w:val="20"/>
          <w:lang w:val="en-GB" w:eastAsia="en-GB"/>
        </w:rPr>
      </w:pPr>
      <w:r>
        <w:rPr>
          <w:i/>
          <w:iCs/>
          <w:sz w:val="20"/>
          <w:szCs w:val="20"/>
          <w:vertAlign w:val="superscript"/>
          <w:lang w:val="en-GB" w:eastAsia="en-GB"/>
        </w:rPr>
        <w:t>1</w:t>
      </w:r>
      <w:r w:rsidR="00B6430D" w:rsidRPr="00C419A6">
        <w:rPr>
          <w:i/>
          <w:iCs/>
          <w:sz w:val="20"/>
          <w:szCs w:val="20"/>
          <w:lang w:val="en-GB" w:eastAsia="en-GB"/>
        </w:rPr>
        <w:t>Include only current memberships.</w:t>
      </w:r>
    </w:p>
    <w:p w14:paraId="577BC9C1" w14:textId="5BB53BE3" w:rsidR="00C419A6" w:rsidRDefault="00C419A6" w:rsidP="00C419A6">
      <w:pPr>
        <w:pStyle w:val="Header"/>
        <w:rPr>
          <w:vertAlign w:val="superscript"/>
          <w:lang w:val="en-GB" w:eastAsia="en-GB"/>
        </w:rPr>
      </w:pPr>
      <w:r>
        <w:rPr>
          <w:lang w:val="en-GB" w:eastAsia="en-GB"/>
        </w:rPr>
        <w:t>Section 5: Referee to Complete</w:t>
      </w:r>
    </w:p>
    <w:p w14:paraId="52C74D01" w14:textId="30665CAC" w:rsidR="008554B4" w:rsidRDefault="008554B4" w:rsidP="008554B4">
      <w:pPr>
        <w:pStyle w:val="Heading1"/>
        <w:rPr>
          <w:lang w:val="en-GB" w:eastAsia="en-GB"/>
        </w:rPr>
      </w:pPr>
      <w:r>
        <w:rPr>
          <w:lang w:val="en-GB" w:eastAsia="en-GB"/>
        </w:rPr>
        <w:t xml:space="preserve">This section must be completed by your Nominated Referee. If your referee is a Freemason, they should complete Section 5a. If they are not a Freemason, they should complete Section 5b. </w:t>
      </w:r>
    </w:p>
    <w:p w14:paraId="3D8364DF" w14:textId="1565BD2E" w:rsidR="008554B4" w:rsidRPr="008554B4" w:rsidRDefault="008554B4" w:rsidP="008554B4">
      <w:pPr>
        <w:pStyle w:val="Heading1"/>
        <w:rPr>
          <w:lang w:val="en-GB" w:eastAsia="en-GB"/>
        </w:rPr>
      </w:pPr>
      <w:r>
        <w:rPr>
          <w:lang w:val="en-GB" w:eastAsia="en-GB"/>
        </w:rPr>
        <w:t>5a: Masonic Referee</w:t>
      </w:r>
      <w:r w:rsidR="00C833BE">
        <w:rPr>
          <w:lang w:val="en-GB" w:eastAsia="en-GB"/>
        </w:rPr>
        <w:t xml:space="preserve"> (must be a member of an AMULL Lodge)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4017"/>
        <w:gridCol w:w="5050"/>
      </w:tblGrid>
      <w:tr w:rsidR="008554B4" w14:paraId="11A86C9E" w14:textId="77777777" w:rsidTr="004E276A">
        <w:trPr>
          <w:trHeight w:val="567"/>
        </w:trPr>
        <w:tc>
          <w:tcPr>
            <w:tcW w:w="4017" w:type="dxa"/>
            <w:shd w:val="clear" w:color="auto" w:fill="F0C5C3" w:themeFill="accent5" w:themeFillTint="33"/>
          </w:tcPr>
          <w:p w14:paraId="1589C949" w14:textId="77777777" w:rsidR="008554B4" w:rsidRPr="00B6430D" w:rsidRDefault="008554B4" w:rsidP="004E276A">
            <w:pPr>
              <w:jc w:val="right"/>
              <w:rPr>
                <w:sz w:val="22"/>
                <w:szCs w:val="22"/>
                <w:vertAlign w:val="superscript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Name &amp; Office (if not Lodge Secretary)</w:t>
            </w:r>
          </w:p>
        </w:tc>
        <w:tc>
          <w:tcPr>
            <w:tcW w:w="5050" w:type="dxa"/>
            <w:vAlign w:val="center"/>
          </w:tcPr>
          <w:p w14:paraId="61FBBDAC" w14:textId="77777777" w:rsidR="008554B4" w:rsidRPr="008A7D35" w:rsidRDefault="008554B4" w:rsidP="004E276A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</w:p>
        </w:tc>
      </w:tr>
      <w:tr w:rsidR="008554B4" w14:paraId="0E5756DB" w14:textId="77777777" w:rsidTr="004E276A">
        <w:trPr>
          <w:trHeight w:val="567"/>
        </w:trPr>
        <w:tc>
          <w:tcPr>
            <w:tcW w:w="4017" w:type="dxa"/>
            <w:shd w:val="clear" w:color="auto" w:fill="F0C5C3" w:themeFill="accent5" w:themeFillTint="33"/>
          </w:tcPr>
          <w:p w14:paraId="34E77AD4" w14:textId="5B428F95" w:rsidR="008554B4" w:rsidRDefault="008554B4" w:rsidP="004E276A">
            <w:pPr>
              <w:jc w:val="right"/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Lodge Name &amp; Number</w:t>
            </w:r>
          </w:p>
        </w:tc>
        <w:tc>
          <w:tcPr>
            <w:tcW w:w="5050" w:type="dxa"/>
            <w:vAlign w:val="center"/>
          </w:tcPr>
          <w:p w14:paraId="2F5FEEC2" w14:textId="7FF3B5ED" w:rsidR="008554B4" w:rsidRDefault="00B225A2" w:rsidP="004E276A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1" w:name="Text24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21"/>
          </w:p>
        </w:tc>
      </w:tr>
      <w:tr w:rsidR="008554B4" w14:paraId="0C9011BA" w14:textId="77777777" w:rsidTr="004E276A">
        <w:trPr>
          <w:trHeight w:val="567"/>
        </w:trPr>
        <w:tc>
          <w:tcPr>
            <w:tcW w:w="4017" w:type="dxa"/>
            <w:shd w:val="clear" w:color="auto" w:fill="F0C5C3" w:themeFill="accent5" w:themeFillTint="33"/>
          </w:tcPr>
          <w:p w14:paraId="055BA9EA" w14:textId="6A26D7E6" w:rsidR="008554B4" w:rsidRPr="008232D7" w:rsidRDefault="00C833BE" w:rsidP="004E276A">
            <w:pPr>
              <w:jc w:val="right"/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How long have you known the applicant?</w:t>
            </w:r>
          </w:p>
        </w:tc>
        <w:tc>
          <w:tcPr>
            <w:tcW w:w="5050" w:type="dxa"/>
            <w:vAlign w:val="center"/>
          </w:tcPr>
          <w:p w14:paraId="2892388C" w14:textId="77777777" w:rsidR="008554B4" w:rsidRPr="008A7D35" w:rsidRDefault="008554B4" w:rsidP="004E276A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225FA"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</w:p>
        </w:tc>
      </w:tr>
      <w:tr w:rsidR="008554B4" w14:paraId="50222A1A" w14:textId="77777777" w:rsidTr="004E276A">
        <w:trPr>
          <w:trHeight w:val="567"/>
        </w:trPr>
        <w:tc>
          <w:tcPr>
            <w:tcW w:w="4017" w:type="dxa"/>
            <w:shd w:val="clear" w:color="auto" w:fill="F0C5C3" w:themeFill="accent5" w:themeFillTint="33"/>
          </w:tcPr>
          <w:p w14:paraId="0E04CF43" w14:textId="77777777" w:rsidR="008554B4" w:rsidRPr="008232D7" w:rsidRDefault="008554B4" w:rsidP="004E276A">
            <w:pPr>
              <w:jc w:val="right"/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To the best of your knowledge, are the statements in sections 1-4 accurate?</w:t>
            </w:r>
          </w:p>
        </w:tc>
        <w:tc>
          <w:tcPr>
            <w:tcW w:w="5050" w:type="dxa"/>
            <w:vAlign w:val="center"/>
          </w:tcPr>
          <w:p w14:paraId="698FE3C7" w14:textId="77777777" w:rsidR="008554B4" w:rsidRPr="008A7D35" w:rsidRDefault="008554B4" w:rsidP="004E276A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</w:p>
        </w:tc>
      </w:tr>
      <w:tr w:rsidR="008554B4" w14:paraId="52099E1F" w14:textId="77777777" w:rsidTr="004E276A">
        <w:trPr>
          <w:trHeight w:val="567"/>
        </w:trPr>
        <w:tc>
          <w:tcPr>
            <w:tcW w:w="4017" w:type="dxa"/>
            <w:shd w:val="clear" w:color="auto" w:fill="F0C5C3" w:themeFill="accent5" w:themeFillTint="33"/>
          </w:tcPr>
          <w:p w14:paraId="49B5F4FF" w14:textId="364EDB66" w:rsidR="008554B4" w:rsidRPr="00B6430D" w:rsidRDefault="00C833BE" w:rsidP="004E276A">
            <w:pPr>
              <w:jc w:val="right"/>
              <w:rPr>
                <w:sz w:val="22"/>
                <w:szCs w:val="22"/>
                <w:vertAlign w:val="superscript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Why do</w:t>
            </w:r>
            <w:r w:rsidR="008554B4">
              <w:rPr>
                <w:sz w:val="22"/>
                <w:szCs w:val="22"/>
                <w:lang w:val="en-GB" w:eastAsia="en-GB"/>
              </w:rPr>
              <w:t xml:space="preserve"> you recommend the applicant for an AMULL </w:t>
            </w:r>
            <w:r>
              <w:rPr>
                <w:sz w:val="22"/>
                <w:szCs w:val="22"/>
                <w:lang w:val="en-GB" w:eastAsia="en-GB"/>
              </w:rPr>
              <w:t>Student Bursary</w:t>
            </w:r>
            <w:r w:rsidR="008554B4">
              <w:rPr>
                <w:sz w:val="22"/>
                <w:szCs w:val="22"/>
                <w:lang w:val="en-GB" w:eastAsia="en-GB"/>
              </w:rPr>
              <w:t>?</w:t>
            </w:r>
          </w:p>
        </w:tc>
        <w:tc>
          <w:tcPr>
            <w:tcW w:w="5050" w:type="dxa"/>
          </w:tcPr>
          <w:p w14:paraId="6484B466" w14:textId="77777777" w:rsidR="008554B4" w:rsidRPr="008A7D35" w:rsidRDefault="008554B4" w:rsidP="004E276A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</w:p>
        </w:tc>
      </w:tr>
      <w:tr w:rsidR="008554B4" w14:paraId="4AE7E4EE" w14:textId="77777777" w:rsidTr="004E276A">
        <w:trPr>
          <w:trHeight w:val="567"/>
        </w:trPr>
        <w:tc>
          <w:tcPr>
            <w:tcW w:w="4017" w:type="dxa"/>
            <w:shd w:val="clear" w:color="auto" w:fill="F0C5C3" w:themeFill="accent5" w:themeFillTint="33"/>
          </w:tcPr>
          <w:p w14:paraId="5603E8C5" w14:textId="77777777" w:rsidR="008554B4" w:rsidRDefault="008554B4" w:rsidP="004E276A">
            <w:pPr>
              <w:jc w:val="right"/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Any further comments</w:t>
            </w:r>
          </w:p>
        </w:tc>
        <w:tc>
          <w:tcPr>
            <w:tcW w:w="5050" w:type="dxa"/>
          </w:tcPr>
          <w:p w14:paraId="6F05C1C7" w14:textId="77777777" w:rsidR="008554B4" w:rsidRDefault="008554B4" w:rsidP="004E276A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</w:p>
        </w:tc>
      </w:tr>
    </w:tbl>
    <w:p w14:paraId="4A430375" w14:textId="77777777" w:rsidR="00712F4D" w:rsidRDefault="00712F4D" w:rsidP="008554B4">
      <w:pPr>
        <w:pStyle w:val="Heading1"/>
        <w:rPr>
          <w:lang w:val="en-GB" w:eastAsia="en-GB"/>
        </w:rPr>
      </w:pPr>
    </w:p>
    <w:p w14:paraId="7A399105" w14:textId="77777777" w:rsidR="00712F4D" w:rsidRDefault="00712F4D" w:rsidP="008554B4">
      <w:pPr>
        <w:pStyle w:val="Heading1"/>
        <w:rPr>
          <w:lang w:val="en-GB" w:eastAsia="en-GB"/>
        </w:rPr>
      </w:pPr>
    </w:p>
    <w:p w14:paraId="1F3C7108" w14:textId="77777777" w:rsidR="00712F4D" w:rsidRDefault="00712F4D" w:rsidP="008554B4">
      <w:pPr>
        <w:pStyle w:val="Heading1"/>
        <w:rPr>
          <w:lang w:val="en-GB" w:eastAsia="en-GB"/>
        </w:rPr>
      </w:pPr>
    </w:p>
    <w:p w14:paraId="774A0472" w14:textId="77777777" w:rsidR="00712F4D" w:rsidRDefault="00712F4D" w:rsidP="008554B4">
      <w:pPr>
        <w:pStyle w:val="Heading1"/>
        <w:rPr>
          <w:lang w:val="en-GB" w:eastAsia="en-GB"/>
        </w:rPr>
      </w:pPr>
    </w:p>
    <w:p w14:paraId="1EB5E71A" w14:textId="6CC90822" w:rsidR="00B6430D" w:rsidRDefault="008554B4" w:rsidP="008554B4">
      <w:pPr>
        <w:pStyle w:val="Heading1"/>
        <w:rPr>
          <w:lang w:val="en-GB" w:eastAsia="en-GB"/>
        </w:rPr>
      </w:pPr>
      <w:r>
        <w:rPr>
          <w:lang w:val="en-GB" w:eastAsia="en-GB"/>
        </w:rPr>
        <w:t>5b: Non-Masonic Referee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4017"/>
        <w:gridCol w:w="5050"/>
      </w:tblGrid>
      <w:tr w:rsidR="008554B4" w14:paraId="13ED9615" w14:textId="77777777" w:rsidTr="004E276A">
        <w:trPr>
          <w:trHeight w:val="567"/>
        </w:trPr>
        <w:tc>
          <w:tcPr>
            <w:tcW w:w="4017" w:type="dxa"/>
            <w:shd w:val="clear" w:color="auto" w:fill="F0C5C3" w:themeFill="accent5" w:themeFillTint="33"/>
          </w:tcPr>
          <w:p w14:paraId="5A9F36BD" w14:textId="78EFEBA8" w:rsidR="008554B4" w:rsidRPr="00B6430D" w:rsidRDefault="008554B4" w:rsidP="004E276A">
            <w:pPr>
              <w:jc w:val="right"/>
              <w:rPr>
                <w:sz w:val="22"/>
                <w:szCs w:val="22"/>
                <w:vertAlign w:val="superscript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Full Name</w:t>
            </w:r>
          </w:p>
        </w:tc>
        <w:tc>
          <w:tcPr>
            <w:tcW w:w="5050" w:type="dxa"/>
            <w:vAlign w:val="center"/>
          </w:tcPr>
          <w:p w14:paraId="2903DACC" w14:textId="77777777" w:rsidR="008554B4" w:rsidRPr="008A7D35" w:rsidRDefault="008554B4" w:rsidP="004E276A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</w:p>
        </w:tc>
      </w:tr>
      <w:tr w:rsidR="008554B4" w14:paraId="1633440F" w14:textId="77777777" w:rsidTr="004E276A">
        <w:trPr>
          <w:trHeight w:val="567"/>
        </w:trPr>
        <w:tc>
          <w:tcPr>
            <w:tcW w:w="4017" w:type="dxa"/>
            <w:shd w:val="clear" w:color="auto" w:fill="F0C5C3" w:themeFill="accent5" w:themeFillTint="33"/>
          </w:tcPr>
          <w:p w14:paraId="1CA37288" w14:textId="27B2434D" w:rsidR="008554B4" w:rsidRDefault="008554B4" w:rsidP="004E276A">
            <w:pPr>
              <w:jc w:val="right"/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Job Title/Description</w:t>
            </w:r>
          </w:p>
        </w:tc>
        <w:tc>
          <w:tcPr>
            <w:tcW w:w="5050" w:type="dxa"/>
            <w:vAlign w:val="center"/>
          </w:tcPr>
          <w:p w14:paraId="456D8926" w14:textId="2FA2D6C9" w:rsidR="008554B4" w:rsidRDefault="00C833BE" w:rsidP="004E276A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2" w:name="Text22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22"/>
          </w:p>
        </w:tc>
      </w:tr>
      <w:tr w:rsidR="008554B4" w14:paraId="661914C2" w14:textId="77777777" w:rsidTr="004E276A">
        <w:trPr>
          <w:trHeight w:val="567"/>
        </w:trPr>
        <w:tc>
          <w:tcPr>
            <w:tcW w:w="4017" w:type="dxa"/>
            <w:shd w:val="clear" w:color="auto" w:fill="F0C5C3" w:themeFill="accent5" w:themeFillTint="33"/>
          </w:tcPr>
          <w:p w14:paraId="47C6B157" w14:textId="5CC92149" w:rsidR="008554B4" w:rsidRPr="008232D7" w:rsidRDefault="008554B4" w:rsidP="004E276A">
            <w:pPr>
              <w:jc w:val="right"/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How do you know the applicant?</w:t>
            </w:r>
          </w:p>
        </w:tc>
        <w:tc>
          <w:tcPr>
            <w:tcW w:w="5050" w:type="dxa"/>
            <w:vAlign w:val="center"/>
          </w:tcPr>
          <w:p w14:paraId="2C8E31CB" w14:textId="77777777" w:rsidR="008554B4" w:rsidRPr="008A7D35" w:rsidRDefault="008554B4" w:rsidP="004E276A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</w:p>
        </w:tc>
      </w:tr>
      <w:tr w:rsidR="008554B4" w14:paraId="68CB00DC" w14:textId="77777777" w:rsidTr="004E276A">
        <w:trPr>
          <w:trHeight w:val="567"/>
        </w:trPr>
        <w:tc>
          <w:tcPr>
            <w:tcW w:w="4017" w:type="dxa"/>
            <w:shd w:val="clear" w:color="auto" w:fill="F0C5C3" w:themeFill="accent5" w:themeFillTint="33"/>
          </w:tcPr>
          <w:p w14:paraId="03634BBA" w14:textId="1E727932" w:rsidR="008554B4" w:rsidRDefault="008554B4" w:rsidP="004E276A">
            <w:pPr>
              <w:jc w:val="right"/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How long have you known the applicant?</w:t>
            </w:r>
          </w:p>
        </w:tc>
        <w:tc>
          <w:tcPr>
            <w:tcW w:w="5050" w:type="dxa"/>
            <w:vAlign w:val="center"/>
          </w:tcPr>
          <w:p w14:paraId="135CC3AA" w14:textId="0CF32304" w:rsidR="008554B4" w:rsidRDefault="00C833BE" w:rsidP="004E276A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3" w:name="Text23"/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  <w:bookmarkEnd w:id="23"/>
          </w:p>
        </w:tc>
      </w:tr>
      <w:tr w:rsidR="008554B4" w14:paraId="2476DE90" w14:textId="77777777" w:rsidTr="004E276A">
        <w:trPr>
          <w:trHeight w:val="567"/>
        </w:trPr>
        <w:tc>
          <w:tcPr>
            <w:tcW w:w="4017" w:type="dxa"/>
            <w:shd w:val="clear" w:color="auto" w:fill="F0C5C3" w:themeFill="accent5" w:themeFillTint="33"/>
          </w:tcPr>
          <w:p w14:paraId="6B3E3269" w14:textId="77777777" w:rsidR="008554B4" w:rsidRPr="008232D7" w:rsidRDefault="008554B4" w:rsidP="004E276A">
            <w:pPr>
              <w:jc w:val="right"/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To the best of your knowledge, are the statements in sections 1-4 accurate?</w:t>
            </w:r>
          </w:p>
        </w:tc>
        <w:tc>
          <w:tcPr>
            <w:tcW w:w="5050" w:type="dxa"/>
            <w:vAlign w:val="center"/>
          </w:tcPr>
          <w:p w14:paraId="4C20E17A" w14:textId="77777777" w:rsidR="008554B4" w:rsidRPr="008A7D35" w:rsidRDefault="008554B4" w:rsidP="004E276A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</w:p>
        </w:tc>
      </w:tr>
      <w:tr w:rsidR="008554B4" w14:paraId="2B401DDB" w14:textId="77777777" w:rsidTr="004E276A">
        <w:trPr>
          <w:trHeight w:val="567"/>
        </w:trPr>
        <w:tc>
          <w:tcPr>
            <w:tcW w:w="4017" w:type="dxa"/>
            <w:shd w:val="clear" w:color="auto" w:fill="F0C5C3" w:themeFill="accent5" w:themeFillTint="33"/>
          </w:tcPr>
          <w:p w14:paraId="7F44FA99" w14:textId="431A3AEC" w:rsidR="008554B4" w:rsidRPr="00B6430D" w:rsidRDefault="00C833BE" w:rsidP="004E276A">
            <w:pPr>
              <w:jc w:val="right"/>
              <w:rPr>
                <w:sz w:val="22"/>
                <w:szCs w:val="22"/>
                <w:vertAlign w:val="superscript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Given the eligibility criteria, why do</w:t>
            </w:r>
            <w:r w:rsidR="008554B4">
              <w:rPr>
                <w:sz w:val="22"/>
                <w:szCs w:val="22"/>
                <w:lang w:val="en-GB" w:eastAsia="en-GB"/>
              </w:rPr>
              <w:t xml:space="preserve"> you recommend the applicant for an AMULL Student Bursary?</w:t>
            </w:r>
          </w:p>
        </w:tc>
        <w:tc>
          <w:tcPr>
            <w:tcW w:w="5050" w:type="dxa"/>
          </w:tcPr>
          <w:p w14:paraId="144EB9F1" w14:textId="77777777" w:rsidR="008554B4" w:rsidRPr="008A7D35" w:rsidRDefault="008554B4" w:rsidP="004E276A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</w:p>
        </w:tc>
      </w:tr>
      <w:tr w:rsidR="008554B4" w14:paraId="17B37238" w14:textId="77777777" w:rsidTr="004E276A">
        <w:trPr>
          <w:trHeight w:val="567"/>
        </w:trPr>
        <w:tc>
          <w:tcPr>
            <w:tcW w:w="4017" w:type="dxa"/>
            <w:shd w:val="clear" w:color="auto" w:fill="F0C5C3" w:themeFill="accent5" w:themeFillTint="33"/>
          </w:tcPr>
          <w:p w14:paraId="55C62317" w14:textId="77777777" w:rsidR="008554B4" w:rsidRDefault="008554B4" w:rsidP="004E276A">
            <w:pPr>
              <w:jc w:val="right"/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t>Any further comments</w:t>
            </w:r>
          </w:p>
        </w:tc>
        <w:tc>
          <w:tcPr>
            <w:tcW w:w="5050" w:type="dxa"/>
          </w:tcPr>
          <w:p w14:paraId="2D3CFC9A" w14:textId="77777777" w:rsidR="008554B4" w:rsidRDefault="008554B4" w:rsidP="004E276A">
            <w:pPr>
              <w:rPr>
                <w:sz w:val="22"/>
                <w:szCs w:val="22"/>
                <w:lang w:val="en-GB" w:eastAsia="en-GB"/>
              </w:rPr>
            </w:pPr>
            <w:r>
              <w:rPr>
                <w:sz w:val="22"/>
                <w:szCs w:val="22"/>
                <w:lang w:val="en-GB" w:eastAsia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  <w:lang w:val="en-GB" w:eastAsia="en-GB"/>
              </w:rPr>
              <w:instrText xml:space="preserve"> FORMTEXT </w:instrText>
            </w:r>
            <w:r>
              <w:rPr>
                <w:sz w:val="22"/>
                <w:szCs w:val="22"/>
                <w:lang w:val="en-GB" w:eastAsia="en-GB"/>
              </w:rPr>
            </w:r>
            <w:r>
              <w:rPr>
                <w:sz w:val="22"/>
                <w:szCs w:val="22"/>
                <w:lang w:val="en-GB" w:eastAsia="en-GB"/>
              </w:rPr>
              <w:fldChar w:fldCharType="separate"/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noProof/>
                <w:sz w:val="22"/>
                <w:szCs w:val="22"/>
                <w:lang w:val="en-GB" w:eastAsia="en-GB"/>
              </w:rPr>
              <w:t> </w:t>
            </w:r>
            <w:r>
              <w:rPr>
                <w:sz w:val="22"/>
                <w:szCs w:val="22"/>
                <w:lang w:val="en-GB" w:eastAsia="en-GB"/>
              </w:rPr>
              <w:fldChar w:fldCharType="end"/>
            </w:r>
          </w:p>
        </w:tc>
      </w:tr>
    </w:tbl>
    <w:p w14:paraId="79A91944" w14:textId="77777777" w:rsidR="000E1F1B" w:rsidRDefault="000E1F1B" w:rsidP="00C833BE">
      <w:pPr>
        <w:rPr>
          <w:sz w:val="24"/>
          <w:szCs w:val="24"/>
          <w:lang w:val="en-GB" w:eastAsia="en-GB"/>
        </w:rPr>
      </w:pPr>
    </w:p>
    <w:p w14:paraId="6F924BDC" w14:textId="3B95B763" w:rsidR="008554B4" w:rsidRPr="00C833BE" w:rsidRDefault="00C833BE" w:rsidP="00C833BE">
      <w:pPr>
        <w:rPr>
          <w:sz w:val="24"/>
          <w:szCs w:val="24"/>
          <w:lang w:val="en-GB" w:eastAsia="en-GB"/>
        </w:rPr>
      </w:pPr>
      <w:r w:rsidRPr="00C833BE">
        <w:rPr>
          <w:sz w:val="24"/>
          <w:szCs w:val="24"/>
          <w:lang w:val="en-GB" w:eastAsia="en-GB"/>
        </w:rPr>
        <w:t xml:space="preserve">Once completed, your Referee should submit this form by email to </w:t>
      </w:r>
      <w:hyperlink r:id="rId13" w:history="1">
        <w:r w:rsidRPr="00C833BE">
          <w:rPr>
            <w:rStyle w:val="Hyperlink"/>
            <w:sz w:val="24"/>
            <w:szCs w:val="24"/>
            <w:lang w:val="en-GB" w:eastAsia="en-GB"/>
          </w:rPr>
          <w:t>amull.charity@gmail.com</w:t>
        </w:r>
      </w:hyperlink>
      <w:r w:rsidRPr="00C833BE">
        <w:rPr>
          <w:sz w:val="24"/>
          <w:szCs w:val="24"/>
          <w:lang w:val="en-GB" w:eastAsia="en-GB"/>
        </w:rPr>
        <w:t xml:space="preserve">. </w:t>
      </w:r>
    </w:p>
    <w:p w14:paraId="436FA20B" w14:textId="77777777" w:rsidR="00B6430D" w:rsidRDefault="00B6430D" w:rsidP="00A64BA1">
      <w:pPr>
        <w:spacing w:line="240" w:lineRule="auto"/>
        <w:rPr>
          <w:sz w:val="20"/>
          <w:szCs w:val="20"/>
          <w:lang w:val="en-GB" w:eastAsia="en-GB"/>
        </w:rPr>
      </w:pPr>
    </w:p>
    <w:p w14:paraId="2CA8526B" w14:textId="77777777" w:rsidR="00B6430D" w:rsidRPr="00A64BA1" w:rsidRDefault="00B6430D" w:rsidP="00A64BA1">
      <w:pPr>
        <w:spacing w:line="240" w:lineRule="auto"/>
        <w:rPr>
          <w:sz w:val="20"/>
          <w:szCs w:val="20"/>
          <w:lang w:val="en-GB" w:eastAsia="en-GB"/>
        </w:rPr>
      </w:pPr>
    </w:p>
    <w:p w14:paraId="506EA537" w14:textId="77777777" w:rsidR="00B25E76" w:rsidRPr="005A5341" w:rsidRDefault="00B25E76" w:rsidP="00EB0DB4">
      <w:pPr>
        <w:rPr>
          <w:lang w:val="en-GB" w:eastAsia="en-GB"/>
        </w:rPr>
      </w:pPr>
    </w:p>
    <w:sectPr w:rsidR="00B25E76" w:rsidRPr="005A5341" w:rsidSect="002D1A8E">
      <w:headerReference w:type="default" r:id="rId14"/>
      <w:footerReference w:type="even" r:id="rId15"/>
      <w:footerReference w:type="default" r:id="rId16"/>
      <w:pgSz w:w="11906" w:h="16838" w:code="9"/>
      <w:pgMar w:top="1440" w:right="1440" w:bottom="1440" w:left="1440" w:header="68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A8A83C" w14:textId="77777777" w:rsidR="00701222" w:rsidRDefault="00701222" w:rsidP="000172E5">
      <w:pPr>
        <w:spacing w:after="0" w:line="240" w:lineRule="auto"/>
      </w:pPr>
      <w:r>
        <w:separator/>
      </w:r>
    </w:p>
  </w:endnote>
  <w:endnote w:type="continuationSeparator" w:id="0">
    <w:p w14:paraId="1BCEC048" w14:textId="77777777" w:rsidR="00701222" w:rsidRDefault="0070122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F27A6B6-772F-6442-9BD4-2A3F77291A61}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2" w:fontKey="{63008976-3830-0C4F-AFC8-3A04DAEC8896}"/>
    <w:embedBold r:id="rId3" w:fontKey="{FD488AD3-FA54-B843-90FE-17790F282AB7}"/>
    <w:embedItalic r:id="rId4" w:fontKey="{D17B1156-BA85-D34F-8931-97CA68131037}"/>
    <w:embedBoldItalic r:id="rId5" w:fontKey="{B2517C86-4430-0247-8778-FFC88AB1C13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7E5286C0-1DEE-9347-B67A-CA41D65B809A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7" w:fontKey="{49BB6685-A2CF-C240-909C-F78B6181500A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8" w:fontKey="{A792F04D-7BC9-CA4A-8DBE-6AF5B8AD2CB4}"/>
    <w:embedBold r:id="rId9" w:fontKey="{FA10562C-F0E6-9343-8983-338D80405334}"/>
    <w:embedItalic r:id="rId10" w:fontKey="{56C2A9FD-8EA9-994D-98DE-25823E3570E0}"/>
    <w:embedBoldItalic r:id="rId11" w:fontKey="{FADDEA94-2BC7-284B-855F-E21EE5CE7EC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2" w:fontKey="{78B6C9DA-ED69-A849-833A-FAE2AE4BE682}"/>
    <w:embedBold r:id="rId13" w:fontKey="{6B875C4E-9A98-1C46-B568-652F29238A3E}"/>
    <w:embedItalic r:id="rId14" w:fontKey="{3B5B8799-51BF-B34F-B118-7908044F24F1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5" w:fontKey="{20563D5C-C36A-5943-A3E8-C0FC64AE08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1D4C0A75-01BE-5347-A5CA-5A35EC8EA0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62060803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7D876B1" w14:textId="77777777" w:rsidR="00EB0DB4" w:rsidRDefault="00EB0DB4" w:rsidP="002D1A8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64E4089" w14:textId="77777777" w:rsidR="00EB0DB4" w:rsidRDefault="00EB0DB4" w:rsidP="002D1A8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sz w:val="22"/>
        <w:szCs w:val="22"/>
      </w:rPr>
      <w:id w:val="96832605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6CD27A4" w14:textId="77777777" w:rsidR="00EB0DB4" w:rsidRPr="00EB0DB4" w:rsidRDefault="00EB0DB4" w:rsidP="002D1A8E">
        <w:pPr>
          <w:pStyle w:val="Footer"/>
          <w:framePr w:wrap="none" w:vAnchor="text" w:hAnchor="margin" w:xAlign="right" w:y="1"/>
          <w:rPr>
            <w:rStyle w:val="PageNumber"/>
            <w:sz w:val="22"/>
            <w:szCs w:val="22"/>
          </w:rPr>
        </w:pPr>
        <w:r w:rsidRPr="00EB0DB4">
          <w:rPr>
            <w:rStyle w:val="PageNumber"/>
            <w:sz w:val="22"/>
            <w:szCs w:val="22"/>
          </w:rPr>
          <w:fldChar w:fldCharType="begin"/>
        </w:r>
        <w:r w:rsidRPr="00EB0DB4">
          <w:rPr>
            <w:rStyle w:val="PageNumber"/>
            <w:sz w:val="22"/>
            <w:szCs w:val="22"/>
          </w:rPr>
          <w:instrText xml:space="preserve"> PAGE </w:instrText>
        </w:r>
        <w:r w:rsidRPr="00EB0DB4">
          <w:rPr>
            <w:rStyle w:val="PageNumber"/>
            <w:sz w:val="22"/>
            <w:szCs w:val="22"/>
          </w:rPr>
          <w:fldChar w:fldCharType="separate"/>
        </w:r>
        <w:r w:rsidRPr="00EB0DB4">
          <w:rPr>
            <w:rStyle w:val="PageNumber"/>
            <w:noProof/>
            <w:sz w:val="22"/>
            <w:szCs w:val="22"/>
          </w:rPr>
          <w:t>- 1 -</w:t>
        </w:r>
        <w:r w:rsidRPr="00EB0DB4">
          <w:rPr>
            <w:rStyle w:val="PageNumber"/>
            <w:sz w:val="22"/>
            <w:szCs w:val="22"/>
          </w:rPr>
          <w:fldChar w:fldCharType="end"/>
        </w:r>
      </w:p>
    </w:sdtContent>
  </w:sdt>
  <w:tbl>
    <w:tblPr>
      <w:tblW w:w="0" w:type="auto"/>
      <w:tblLook w:val="04A0" w:firstRow="1" w:lastRow="0" w:firstColumn="1" w:lastColumn="0" w:noHBand="0" w:noVBand="1"/>
    </w:tblPr>
    <w:tblGrid>
      <w:gridCol w:w="4541"/>
      <w:gridCol w:w="4485"/>
    </w:tblGrid>
    <w:tr w:rsidR="00311D4F" w:rsidRPr="00EB0DB4" w14:paraId="26AE496A" w14:textId="77777777" w:rsidTr="00637200">
      <w:tc>
        <w:tcPr>
          <w:tcW w:w="4675" w:type="dxa"/>
          <w:vAlign w:val="center"/>
        </w:tcPr>
        <w:p w14:paraId="777698CA" w14:textId="290073C3" w:rsidR="00311D4F" w:rsidRPr="00EB0DB4" w:rsidRDefault="002D1A8E" w:rsidP="002D1A8E">
          <w:pPr>
            <w:pStyle w:val="Footer"/>
            <w:ind w:right="360"/>
            <w:rPr>
              <w:sz w:val="22"/>
              <w:szCs w:val="22"/>
            </w:rPr>
          </w:pPr>
          <w:r>
            <w:rPr>
              <w:sz w:val="22"/>
              <w:szCs w:val="22"/>
            </w:rPr>
            <w:t>Registered Charity Number 1192816</w:t>
          </w:r>
        </w:p>
      </w:tc>
      <w:tc>
        <w:tcPr>
          <w:tcW w:w="4675" w:type="dxa"/>
          <w:vAlign w:val="center"/>
        </w:tcPr>
        <w:p w14:paraId="1BD071E6" w14:textId="77777777" w:rsidR="00311D4F" w:rsidRPr="00EB0DB4" w:rsidRDefault="00311D4F" w:rsidP="00637200">
          <w:pPr>
            <w:pStyle w:val="Footer"/>
            <w:jc w:val="right"/>
            <w:rPr>
              <w:sz w:val="22"/>
              <w:szCs w:val="22"/>
            </w:rPr>
          </w:pPr>
        </w:p>
      </w:tc>
    </w:tr>
  </w:tbl>
  <w:p w14:paraId="07433E94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0D0869" w14:textId="77777777" w:rsidR="00701222" w:rsidRDefault="00701222" w:rsidP="000172E5">
      <w:pPr>
        <w:spacing w:after="0" w:line="240" w:lineRule="auto"/>
      </w:pPr>
      <w:r>
        <w:separator/>
      </w:r>
    </w:p>
  </w:footnote>
  <w:footnote w:type="continuationSeparator" w:id="0">
    <w:p w14:paraId="7E8B9899" w14:textId="77777777" w:rsidR="00701222" w:rsidRDefault="0070122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588528" w14:textId="1E6D2338" w:rsidR="000172E5" w:rsidRPr="0059589B" w:rsidRDefault="00712F4D" w:rsidP="00311D4F">
    <w:pPr>
      <w:pStyle w:val="NoSpacing"/>
      <w:rPr>
        <w:sz w:val="40"/>
        <w:szCs w:val="40"/>
        <w:lang w:val="en-GB"/>
      </w:rPr>
    </w:pPr>
    <w:r>
      <w:rPr>
        <w:noProof/>
        <w:sz w:val="40"/>
        <w:szCs w:val="40"/>
        <w:lang w:val="en-GB"/>
      </w:rPr>
      <w:drawing>
        <wp:anchor distT="0" distB="0" distL="114300" distR="114300" simplePos="0" relativeHeight="251660288" behindDoc="1" locked="0" layoutInCell="1" allowOverlap="1" wp14:anchorId="1E8CAFFC" wp14:editId="155522DF">
          <wp:simplePos x="0" y="0"/>
          <wp:positionH relativeFrom="column">
            <wp:posOffset>-255566</wp:posOffset>
          </wp:positionH>
          <wp:positionV relativeFrom="paragraph">
            <wp:posOffset>-441960</wp:posOffset>
          </wp:positionV>
          <wp:extent cx="1764665" cy="1764665"/>
          <wp:effectExtent l="0" t="0" r="0" b="0"/>
          <wp:wrapTight wrapText="bothSides">
            <wp:wrapPolygon edited="0">
              <wp:start x="9949" y="2332"/>
              <wp:lineTo x="8394" y="2798"/>
              <wp:lineTo x="4664" y="4508"/>
              <wp:lineTo x="4664" y="5130"/>
              <wp:lineTo x="3886" y="6218"/>
              <wp:lineTo x="2954" y="7617"/>
              <wp:lineTo x="2487" y="10104"/>
              <wp:lineTo x="2643" y="12592"/>
              <wp:lineTo x="3575" y="15079"/>
              <wp:lineTo x="5907" y="17566"/>
              <wp:lineTo x="6063" y="17877"/>
              <wp:lineTo x="9638" y="19121"/>
              <wp:lineTo x="11814" y="19121"/>
              <wp:lineTo x="15390" y="17877"/>
              <wp:lineTo x="15545" y="17566"/>
              <wp:lineTo x="17877" y="15234"/>
              <wp:lineTo x="17877" y="15079"/>
              <wp:lineTo x="18810" y="12747"/>
              <wp:lineTo x="19121" y="10104"/>
              <wp:lineTo x="18499" y="7617"/>
              <wp:lineTo x="17255" y="5752"/>
              <wp:lineTo x="16944" y="4508"/>
              <wp:lineTo x="13213" y="2798"/>
              <wp:lineTo x="11503" y="2332"/>
              <wp:lineTo x="9949" y="2332"/>
            </wp:wrapPolygon>
          </wp:wrapTight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close up of a sign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4665" cy="1764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40"/>
        <w:szCs w:val="40"/>
        <w:lang w:val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2FB48F7" wp14:editId="19E35532">
              <wp:simplePos x="0" y="0"/>
              <wp:positionH relativeFrom="column">
                <wp:posOffset>2105247</wp:posOffset>
              </wp:positionH>
              <wp:positionV relativeFrom="paragraph">
                <wp:posOffset>-144721</wp:posOffset>
              </wp:positionV>
              <wp:extent cx="4683760" cy="1169035"/>
              <wp:effectExtent l="0" t="0" r="0" b="0"/>
              <wp:wrapTight wrapText="bothSides">
                <wp:wrapPolygon edited="0">
                  <wp:start x="293" y="235"/>
                  <wp:lineTo x="293" y="21119"/>
                  <wp:lineTo x="21260" y="21119"/>
                  <wp:lineTo x="21260" y="235"/>
                  <wp:lineTo x="293" y="235"/>
                </wp:wrapPolygon>
              </wp:wrapTight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3760" cy="11690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8486E17" w14:textId="77777777" w:rsidR="00712F4D" w:rsidRPr="001D113E" w:rsidRDefault="00712F4D" w:rsidP="00712F4D">
                          <w:pPr>
                            <w:rPr>
                              <w:b/>
                              <w:bCs/>
                              <w:sz w:val="40"/>
                              <w:szCs w:val="40"/>
                              <w:lang w:val="en-GB"/>
                            </w:rPr>
                          </w:pPr>
                          <w:r w:rsidRPr="001D113E">
                            <w:rPr>
                              <w:b/>
                              <w:bCs/>
                              <w:sz w:val="40"/>
                              <w:szCs w:val="40"/>
                              <w:lang w:val="en-GB"/>
                            </w:rPr>
                            <w:t>The AMULL Charity</w:t>
                          </w:r>
                        </w:p>
                        <w:p w14:paraId="4DB443FE" w14:textId="6A42DB36" w:rsidR="00712F4D" w:rsidRPr="001D113E" w:rsidRDefault="00712F4D" w:rsidP="00712F4D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sz w:val="40"/>
                              <w:szCs w:val="40"/>
                              <w:lang w:val="en-GB"/>
                            </w:rPr>
                            <w:t xml:space="preserve">Student Bursary </w:t>
                          </w:r>
                          <w:r w:rsidRPr="001D113E">
                            <w:rPr>
                              <w:b/>
                              <w:bCs/>
                              <w:sz w:val="40"/>
                              <w:szCs w:val="40"/>
                              <w:lang w:val="en-GB"/>
                            </w:rPr>
                            <w:t>Application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FB48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65.75pt;margin-top:-11.4pt;width:368.8pt;height:92.0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" filled="f" stroked="f" strokeweight=".5pt">
              <v:textbox>
                <w:txbxContent>
                  <w:p w14:paraId="38486E17" w14:textId="77777777" w:rsidR="00712F4D" w:rsidRPr="001D113E" w:rsidRDefault="00712F4D" w:rsidP="00712F4D">
                    <w:pPr>
                      <w:rPr>
                        <w:b/>
                        <w:bCs/>
                        <w:sz w:val="40"/>
                        <w:szCs w:val="40"/>
                        <w:lang w:val="en-GB"/>
                      </w:rPr>
                    </w:pPr>
                    <w:r w:rsidRPr="001D113E">
                      <w:rPr>
                        <w:b/>
                        <w:bCs/>
                        <w:sz w:val="40"/>
                        <w:szCs w:val="40"/>
                        <w:lang w:val="en-GB"/>
                      </w:rPr>
                      <w:t>The AMULL Charity</w:t>
                    </w:r>
                  </w:p>
                  <w:p w14:paraId="4DB443FE" w14:textId="6A42DB36" w:rsidR="00712F4D" w:rsidRPr="001D113E" w:rsidRDefault="00712F4D" w:rsidP="00712F4D">
                    <w:pPr>
                      <w:rPr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z w:val="40"/>
                        <w:szCs w:val="40"/>
                        <w:lang w:val="en-GB"/>
                      </w:rPr>
                      <w:t xml:space="preserve">Student Bursary </w:t>
                    </w:r>
                    <w:r w:rsidRPr="001D113E">
                      <w:rPr>
                        <w:b/>
                        <w:bCs/>
                        <w:sz w:val="40"/>
                        <w:szCs w:val="40"/>
                        <w:lang w:val="en-GB"/>
                      </w:rPr>
                      <w:t>Application Form</w:t>
                    </w:r>
                  </w:p>
                </w:txbxContent>
              </v:textbox>
              <w10:wrap type="tigh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A5878"/>
    <w:multiLevelType w:val="hybridMultilevel"/>
    <w:tmpl w:val="CE08A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42A20"/>
    <w:multiLevelType w:val="hybridMultilevel"/>
    <w:tmpl w:val="77E4D7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F043FA7"/>
    <w:multiLevelType w:val="hybridMultilevel"/>
    <w:tmpl w:val="47B692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6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E9760D8"/>
    <w:multiLevelType w:val="hybridMultilevel"/>
    <w:tmpl w:val="6038BFEC"/>
    <w:lvl w:ilvl="0" w:tplc="0BB68FBA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4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D53F7F"/>
    <w:multiLevelType w:val="hybridMultilevel"/>
    <w:tmpl w:val="3A22B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5"/>
  </w:num>
  <w:num w:numId="2">
    <w:abstractNumId w:val="10"/>
  </w:num>
  <w:num w:numId="3">
    <w:abstractNumId w:val="20"/>
  </w:num>
  <w:num w:numId="4">
    <w:abstractNumId w:val="16"/>
  </w:num>
  <w:num w:numId="5">
    <w:abstractNumId w:val="17"/>
  </w:num>
  <w:num w:numId="6">
    <w:abstractNumId w:val="24"/>
  </w:num>
  <w:num w:numId="7">
    <w:abstractNumId w:val="9"/>
  </w:num>
  <w:num w:numId="8">
    <w:abstractNumId w:val="14"/>
  </w:num>
  <w:num w:numId="9">
    <w:abstractNumId w:val="22"/>
  </w:num>
  <w:num w:numId="10">
    <w:abstractNumId w:val="4"/>
  </w:num>
  <w:num w:numId="11">
    <w:abstractNumId w:val="8"/>
  </w:num>
  <w:num w:numId="12">
    <w:abstractNumId w:val="2"/>
  </w:num>
  <w:num w:numId="13">
    <w:abstractNumId w:val="5"/>
  </w:num>
  <w:num w:numId="14">
    <w:abstractNumId w:val="13"/>
  </w:num>
  <w:num w:numId="15">
    <w:abstractNumId w:val="11"/>
  </w:num>
  <w:num w:numId="16">
    <w:abstractNumId w:val="21"/>
  </w:num>
  <w:num w:numId="17">
    <w:abstractNumId w:val="6"/>
  </w:num>
  <w:num w:numId="18">
    <w:abstractNumId w:val="26"/>
  </w:num>
  <w:num w:numId="19">
    <w:abstractNumId w:val="23"/>
  </w:num>
  <w:num w:numId="20">
    <w:abstractNumId w:val="18"/>
  </w:num>
  <w:num w:numId="21">
    <w:abstractNumId w:val="25"/>
  </w:num>
  <w:num w:numId="22">
    <w:abstractNumId w:val="7"/>
  </w:num>
  <w:num w:numId="23">
    <w:abstractNumId w:val="1"/>
  </w:num>
  <w:num w:numId="24">
    <w:abstractNumId w:val="19"/>
  </w:num>
  <w:num w:numId="25">
    <w:abstractNumId w:val="12"/>
  </w:num>
  <w:num w:numId="26">
    <w:abstractNumId w:val="3"/>
  </w:num>
  <w:num w:numId="27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89B"/>
    <w:rsid w:val="000172E5"/>
    <w:rsid w:val="00052382"/>
    <w:rsid w:val="0006568A"/>
    <w:rsid w:val="00076F0F"/>
    <w:rsid w:val="00084253"/>
    <w:rsid w:val="000D1F49"/>
    <w:rsid w:val="000E1F1B"/>
    <w:rsid w:val="001727CA"/>
    <w:rsid w:val="001800AB"/>
    <w:rsid w:val="002C12E0"/>
    <w:rsid w:val="002C56E6"/>
    <w:rsid w:val="002D12CA"/>
    <w:rsid w:val="002D1A8E"/>
    <w:rsid w:val="00311D4F"/>
    <w:rsid w:val="0034390E"/>
    <w:rsid w:val="00344849"/>
    <w:rsid w:val="00361E11"/>
    <w:rsid w:val="003769BA"/>
    <w:rsid w:val="0039736D"/>
    <w:rsid w:val="003F0847"/>
    <w:rsid w:val="0040090B"/>
    <w:rsid w:val="0046302A"/>
    <w:rsid w:val="00482999"/>
    <w:rsid w:val="00487D2D"/>
    <w:rsid w:val="004D5D62"/>
    <w:rsid w:val="00502E9C"/>
    <w:rsid w:val="00504A72"/>
    <w:rsid w:val="005112D0"/>
    <w:rsid w:val="00530BC4"/>
    <w:rsid w:val="00551EE0"/>
    <w:rsid w:val="00577E06"/>
    <w:rsid w:val="00583334"/>
    <w:rsid w:val="0059589B"/>
    <w:rsid w:val="005A3BF7"/>
    <w:rsid w:val="005A5341"/>
    <w:rsid w:val="005F2035"/>
    <w:rsid w:val="005F7990"/>
    <w:rsid w:val="006145D8"/>
    <w:rsid w:val="00637200"/>
    <w:rsid w:val="0063739C"/>
    <w:rsid w:val="0065214D"/>
    <w:rsid w:val="00701222"/>
    <w:rsid w:val="00712F4D"/>
    <w:rsid w:val="007147D7"/>
    <w:rsid w:val="00770F25"/>
    <w:rsid w:val="007A35A8"/>
    <w:rsid w:val="007B0A85"/>
    <w:rsid w:val="007C6A52"/>
    <w:rsid w:val="007E6B3D"/>
    <w:rsid w:val="0082043E"/>
    <w:rsid w:val="008232D7"/>
    <w:rsid w:val="0082437F"/>
    <w:rsid w:val="00846B76"/>
    <w:rsid w:val="008554B4"/>
    <w:rsid w:val="0086797B"/>
    <w:rsid w:val="008A7D35"/>
    <w:rsid w:val="008E203A"/>
    <w:rsid w:val="00911F07"/>
    <w:rsid w:val="0091229C"/>
    <w:rsid w:val="00940E73"/>
    <w:rsid w:val="0098597D"/>
    <w:rsid w:val="009E2F51"/>
    <w:rsid w:val="009F619A"/>
    <w:rsid w:val="009F6DDE"/>
    <w:rsid w:val="00A225FA"/>
    <w:rsid w:val="00A370A8"/>
    <w:rsid w:val="00A64BA1"/>
    <w:rsid w:val="00A84396"/>
    <w:rsid w:val="00B225A2"/>
    <w:rsid w:val="00B25E76"/>
    <w:rsid w:val="00B337A2"/>
    <w:rsid w:val="00B6430D"/>
    <w:rsid w:val="00B6787C"/>
    <w:rsid w:val="00BD4753"/>
    <w:rsid w:val="00BD5CB1"/>
    <w:rsid w:val="00BE62EE"/>
    <w:rsid w:val="00C003BA"/>
    <w:rsid w:val="00C36B2A"/>
    <w:rsid w:val="00C419A6"/>
    <w:rsid w:val="00C4602F"/>
    <w:rsid w:val="00C46878"/>
    <w:rsid w:val="00C472F5"/>
    <w:rsid w:val="00C6231D"/>
    <w:rsid w:val="00C833BE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0DB4"/>
    <w:rsid w:val="00EB3B58"/>
    <w:rsid w:val="00EC7359"/>
    <w:rsid w:val="00EE3054"/>
    <w:rsid w:val="00EE3B94"/>
    <w:rsid w:val="00F00606"/>
    <w:rsid w:val="00F01256"/>
    <w:rsid w:val="00F21368"/>
    <w:rsid w:val="00F451D6"/>
    <w:rsid w:val="00F465C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D34F7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59589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A5341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EB0D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amull.charity@gmail.co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amull.charity@gmail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mull.org.uk/previous-recipients/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amull.charity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ake/Library/Containers/com.microsoft.Word/Data/Library/Application%20Support/Microsoft/Office/16.0/DTS/Search/%7bD122048A-C8C0-6247-BA77-2A7B81BCF6D8%7dtf33365754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{D122048A-C8C0-6247-BA77-2A7B81BCF6D8}tf33365754.dotx</Template>
  <TotalTime>0</TotalTime>
  <Pages>4</Pages>
  <Words>753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2020-06-23T11:10:00Z</dcterms:created>
  <dcterms:modified xsi:type="dcterms:W3CDTF">2021-06-04T11:54:00Z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